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F2752" w14:textId="611108E6" w:rsidR="009E1A5E" w:rsidRDefault="00B12A43">
      <w:pPr>
        <w:spacing w:line="280" w:lineRule="exact"/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3084DCE0" wp14:editId="18CFD526">
            <wp:simplePos x="0" y="0"/>
            <wp:positionH relativeFrom="column">
              <wp:posOffset>2745105</wp:posOffset>
            </wp:positionH>
            <wp:positionV relativeFrom="paragraph">
              <wp:posOffset>1311910</wp:posOffset>
            </wp:positionV>
            <wp:extent cx="4229735" cy="3172460"/>
            <wp:effectExtent l="0" t="4762" r="0" b="0"/>
            <wp:wrapTight wrapText="bothSides">
              <wp:wrapPolygon edited="0">
                <wp:start x="-24" y="21568"/>
                <wp:lineTo x="21475" y="21568"/>
                <wp:lineTo x="21475" y="166"/>
                <wp:lineTo x="-24" y="166"/>
                <wp:lineTo x="-24" y="21568"/>
              </wp:wrapPolygon>
            </wp:wrapTight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973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14D41F85" wp14:editId="75EDD7EE">
            <wp:simplePos x="0" y="0"/>
            <wp:positionH relativeFrom="column">
              <wp:posOffset>3255010</wp:posOffset>
            </wp:positionH>
            <wp:positionV relativeFrom="paragraph">
              <wp:posOffset>5717540</wp:posOffset>
            </wp:positionV>
            <wp:extent cx="968375" cy="793750"/>
            <wp:effectExtent l="0" t="0" r="3175" b="6350"/>
            <wp:wrapNone/>
            <wp:docPr id="37" name="Afbeelding 37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ddel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08E2AD" wp14:editId="4FAE89EB">
                <wp:simplePos x="0" y="0"/>
                <wp:positionH relativeFrom="column">
                  <wp:posOffset>4188166</wp:posOffset>
                </wp:positionH>
                <wp:positionV relativeFrom="paragraph">
                  <wp:posOffset>5660238</wp:posOffset>
                </wp:positionV>
                <wp:extent cx="2318385" cy="906780"/>
                <wp:effectExtent l="0" t="0" r="5715" b="7620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38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3FFF72" w14:textId="77777777" w:rsidR="007D3CC7" w:rsidRDefault="007D3CC7"/>
                          <w:p w14:paraId="0B37904F" w14:textId="27A3C73D" w:rsidR="007D3CC7" w:rsidRPr="00641694" w:rsidRDefault="007D3CC7" w:rsidP="007B0F77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41694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Wisselweg 33 </w:t>
                            </w:r>
                            <w:r w:rsidRPr="002213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/ </w:t>
                            </w:r>
                            <w:r w:rsidRPr="00641694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1314 CB   Almere</w:t>
                            </w:r>
                          </w:p>
                          <w:p w14:paraId="511F4A1F" w14:textId="32D23CE3" w:rsidR="007D3CC7" w:rsidRPr="00641694" w:rsidRDefault="007D3CC7" w:rsidP="007B0F77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41694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Nederland </w:t>
                            </w:r>
                            <w:r w:rsidRPr="002213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/ </w:t>
                            </w:r>
                            <w:r w:rsidR="000B01A1" w:rsidRPr="00641694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036 369 0055</w:t>
                            </w:r>
                          </w:p>
                          <w:p w14:paraId="6DA7DCA5" w14:textId="3F340652" w:rsidR="007D3CC7" w:rsidRPr="00641694" w:rsidRDefault="000B01A1" w:rsidP="007B0F77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41694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www.zorgbel.nl </w:t>
                            </w:r>
                            <w:r w:rsidRPr="002213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/ </w:t>
                            </w:r>
                            <w:r w:rsidRPr="00641694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info@zorgbel.nl</w:t>
                            </w:r>
                          </w:p>
                          <w:p w14:paraId="5BC89DC0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3A58B9AC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78D7DD0A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0C47B582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360AECDB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5C2D62FA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543AED5B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73B0A268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5A5374A1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4EAE2046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09190AD4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20C121FD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2C419884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6B84BCDE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5E4E8456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0537C278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472C264C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03C60E00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6013C80D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71EE8172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65E8F3BD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34DB8748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64E1A507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3F84EF82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69E532A1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18D4339E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1FCCE1CF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11FF7886" w14:textId="77777777" w:rsidR="007D3CC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10BF7A9C" w14:textId="77777777" w:rsidR="007D3CC7" w:rsidRPr="007B0F77" w:rsidRDefault="007D3CC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1CCF628E" w14:textId="77777777" w:rsidR="007D3CC7" w:rsidRDefault="007D3CC7"/>
                          <w:p w14:paraId="5B0497AF" w14:textId="77777777" w:rsidR="007D3CC7" w:rsidRDefault="007D3CC7"/>
                          <w:p w14:paraId="5A3BF3F5" w14:textId="77777777" w:rsidR="007D3CC7" w:rsidRDefault="007D3C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8E2AD" id="_x0000_t202" coordsize="21600,21600" o:spt="202" path="m,l,21600r21600,l21600,xe">
                <v:stroke joinstyle="miter"/>
                <v:path gradientshapeok="t" o:connecttype="rect"/>
              </v:shapetype>
              <v:shape id="Tekstvak 38" o:spid="_x0000_s1026" type="#_x0000_t202" style="position:absolute;margin-left:329.8pt;margin-top:445.7pt;width:182.55pt;height:71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" fillcolor="white [3201]" stroked="f" strokeweight=".5pt">
                <v:textbox>
                  <w:txbxContent>
                    <w:p w14:paraId="2D3FFF72" w14:textId="77777777" w:rsidR="007D3CC7" w:rsidRDefault="007D3CC7"/>
                    <w:p w14:paraId="0B37904F" w14:textId="27A3C73D" w:rsidR="007D3CC7" w:rsidRPr="00641694" w:rsidRDefault="007D3CC7" w:rsidP="007B0F77">
                      <w:pPr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641694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  <w:t xml:space="preserve">Wisselweg 33 </w:t>
                      </w:r>
                      <w:r w:rsidRPr="002213B9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/ </w:t>
                      </w:r>
                      <w:r w:rsidRPr="00641694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  <w:t>1314 CB   Almere</w:t>
                      </w:r>
                    </w:p>
                    <w:p w14:paraId="511F4A1F" w14:textId="32D23CE3" w:rsidR="007D3CC7" w:rsidRPr="00641694" w:rsidRDefault="007D3CC7" w:rsidP="007B0F77">
                      <w:pPr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641694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  <w:t xml:space="preserve">Nederland </w:t>
                      </w:r>
                      <w:r w:rsidRPr="002213B9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/ </w:t>
                      </w:r>
                      <w:r w:rsidR="000B01A1" w:rsidRPr="00641694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  <w:t>036 369 0055</w:t>
                      </w:r>
                    </w:p>
                    <w:p w14:paraId="6DA7DCA5" w14:textId="3F340652" w:rsidR="007D3CC7" w:rsidRPr="00641694" w:rsidRDefault="000B01A1" w:rsidP="007B0F77">
                      <w:pPr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641694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  <w:t xml:space="preserve">www.zorgbel.nl </w:t>
                      </w:r>
                      <w:r w:rsidRPr="002213B9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/ </w:t>
                      </w:r>
                      <w:r w:rsidRPr="00641694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  <w:t>info@zorgbel.nl</w:t>
                      </w:r>
                    </w:p>
                    <w:p w14:paraId="5BC89DC0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3A58B9AC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78D7DD0A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0C47B582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360AECDB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5C2D62FA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543AED5B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73B0A268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5A5374A1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4EAE2046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09190AD4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20C121FD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2C419884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6B84BCDE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5E4E8456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0537C278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472C264C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03C60E00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6013C80D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71EE8172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65E8F3BD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34DB8748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64E1A507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3F84EF82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69E532A1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18D4339E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1FCCE1CF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11FF7886" w14:textId="77777777" w:rsidR="007D3CC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10BF7A9C" w14:textId="77777777" w:rsidR="007D3CC7" w:rsidRPr="007B0F77" w:rsidRDefault="007D3CC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1CCF628E" w14:textId="77777777" w:rsidR="007D3CC7" w:rsidRDefault="007D3CC7"/>
                    <w:p w14:paraId="5B0497AF" w14:textId="77777777" w:rsidR="007D3CC7" w:rsidRDefault="007D3CC7"/>
                    <w:p w14:paraId="5A3BF3F5" w14:textId="77777777" w:rsidR="007D3CC7" w:rsidRDefault="007D3CC7"/>
                  </w:txbxContent>
                </v:textbox>
              </v:shape>
            </w:pict>
          </mc:Fallback>
        </mc:AlternateContent>
      </w:r>
      <w:r w:rsidR="007900D0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5297BE" wp14:editId="3D7DABE8">
                <wp:simplePos x="0" y="0"/>
                <wp:positionH relativeFrom="leftMargin">
                  <wp:posOffset>7096125</wp:posOffset>
                </wp:positionH>
                <wp:positionV relativeFrom="paragraph">
                  <wp:posOffset>3514724</wp:posOffset>
                </wp:positionV>
                <wp:extent cx="0" cy="131445"/>
                <wp:effectExtent l="0" t="0" r="38100" b="20955"/>
                <wp:wrapNone/>
                <wp:docPr id="49" name="Rechte verbindingslij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14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67360D" id="Rechte verbindingslijn 49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558.75pt,276.75pt" to="558.75pt,2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" strokecolor="#bfbfbf [2412]">
                <w10:wrap anchorx="margin"/>
              </v:line>
            </w:pict>
          </mc:Fallback>
        </mc:AlternateContent>
      </w:r>
      <w:r w:rsidR="007900D0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0E6913" wp14:editId="658F4E12">
                <wp:simplePos x="0" y="0"/>
                <wp:positionH relativeFrom="column">
                  <wp:posOffset>3196590</wp:posOffset>
                </wp:positionH>
                <wp:positionV relativeFrom="paragraph">
                  <wp:posOffset>-708660</wp:posOffset>
                </wp:positionV>
                <wp:extent cx="3312795" cy="7519670"/>
                <wp:effectExtent l="0" t="0" r="1905" b="508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795" cy="7519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806DEB" w14:textId="77777777" w:rsidR="009E1A5E" w:rsidRDefault="009E1A5E"/>
                          <w:p w14:paraId="02059E60" w14:textId="77777777" w:rsidR="007B0F77" w:rsidRP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2C997FB9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17C5B48D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16AC55A0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0DEFD8A7" w14:textId="2C4569C6" w:rsidR="00655ABB" w:rsidRPr="004251C1" w:rsidRDefault="00655ABB" w:rsidP="00655ABB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251C1">
                              <w:rPr>
                                <w:rFonts w:eastAsia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Zorgbel - </w:t>
                            </w:r>
                            <w:r w:rsidR="004251C1" w:rsidRPr="004251C1">
                              <w:rPr>
                                <w:rFonts w:eastAsia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</w:t>
                            </w:r>
                            <w:r w:rsidRPr="004251C1">
                              <w:rPr>
                                <w:rFonts w:eastAsia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en veilig gevoel</w:t>
                            </w:r>
                          </w:p>
                          <w:p w14:paraId="6C5D8AC7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5BA1E236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6C701D70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24263A24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699132A5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0250CD4B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70E0788E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6E7DD646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6C92218E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3D1E349B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4AD4E710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64B138F6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7DE321A3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0D8E561D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288A5F98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5F820184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198100BE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0506400F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5BD43A6B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77D1F2D5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4C5DDF06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4841B695" w14:textId="77777777" w:rsid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1C063DF5" w14:textId="77777777" w:rsidR="001C1C3F" w:rsidRDefault="001C1C3F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3683B2F3" w14:textId="77777777" w:rsidR="001C1C3F" w:rsidRDefault="001C1C3F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7574F109" w14:textId="77777777" w:rsidR="001C1C3F" w:rsidRDefault="001C1C3F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224FE187" w14:textId="77777777" w:rsidR="001C1C3F" w:rsidRDefault="001C1C3F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6D8BCA3D" w14:textId="77777777" w:rsidR="007B0F77" w:rsidRP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26DA69F7" w14:textId="77777777" w:rsidR="007B0F77" w:rsidRDefault="007B0F77"/>
                          <w:p w14:paraId="24200079" w14:textId="77777777" w:rsidR="00566250" w:rsidRDefault="00566250"/>
                          <w:p w14:paraId="7ABEF054" w14:textId="77777777" w:rsidR="00566250" w:rsidRDefault="005662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E6913" id="Tekstvak 7" o:spid="_x0000_s1027" type="#_x0000_t202" style="position:absolute;margin-left:251.7pt;margin-top:-55.8pt;width:260.85pt;height:592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" fillcolor="white [3201]" stroked="f" strokeweight=".5pt">
                <v:textbox>
                  <w:txbxContent>
                    <w:p w14:paraId="48806DEB" w14:textId="77777777" w:rsidR="009E1A5E" w:rsidRDefault="009E1A5E"/>
                    <w:p w14:paraId="02059E60" w14:textId="77777777" w:rsidR="007B0F77" w:rsidRP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2C997FB9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17C5B48D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16AC55A0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0DEFD8A7" w14:textId="2C4569C6" w:rsidR="00655ABB" w:rsidRPr="004251C1" w:rsidRDefault="00655ABB" w:rsidP="00655ABB">
                      <w:pPr>
                        <w:jc w:val="center"/>
                        <w:rPr>
                          <w:rFonts w:eastAsia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4251C1">
                        <w:rPr>
                          <w:rFonts w:eastAsia="Times New Roman"/>
                          <w:b/>
                          <w:bCs/>
                          <w:sz w:val="40"/>
                          <w:szCs w:val="40"/>
                        </w:rPr>
                        <w:t xml:space="preserve">Zorgbel - </w:t>
                      </w:r>
                      <w:r w:rsidR="004251C1" w:rsidRPr="004251C1">
                        <w:rPr>
                          <w:rFonts w:eastAsia="Times New Roman"/>
                          <w:b/>
                          <w:bCs/>
                          <w:sz w:val="40"/>
                          <w:szCs w:val="40"/>
                        </w:rPr>
                        <w:t>e</w:t>
                      </w:r>
                      <w:r w:rsidRPr="004251C1">
                        <w:rPr>
                          <w:rFonts w:eastAsia="Times New Roman"/>
                          <w:b/>
                          <w:bCs/>
                          <w:sz w:val="40"/>
                          <w:szCs w:val="40"/>
                        </w:rPr>
                        <w:t>en veilig gevoel</w:t>
                      </w:r>
                    </w:p>
                    <w:p w14:paraId="6C5D8AC7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5BA1E236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6C701D70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24263A24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699132A5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0250CD4B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70E0788E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6E7DD646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6C92218E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3D1E349B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4AD4E710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64B138F6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7DE321A3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0D8E561D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288A5F98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5F820184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198100BE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0506400F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5BD43A6B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77D1F2D5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4C5DDF06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4841B695" w14:textId="77777777" w:rsid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1C063DF5" w14:textId="77777777" w:rsidR="001C1C3F" w:rsidRDefault="001C1C3F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3683B2F3" w14:textId="77777777" w:rsidR="001C1C3F" w:rsidRDefault="001C1C3F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7574F109" w14:textId="77777777" w:rsidR="001C1C3F" w:rsidRDefault="001C1C3F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224FE187" w14:textId="77777777" w:rsidR="001C1C3F" w:rsidRDefault="001C1C3F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6D8BCA3D" w14:textId="77777777" w:rsidR="007B0F77" w:rsidRP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26DA69F7" w14:textId="77777777" w:rsidR="007B0F77" w:rsidRDefault="007B0F77"/>
                    <w:p w14:paraId="24200079" w14:textId="77777777" w:rsidR="00566250" w:rsidRDefault="00566250"/>
                    <w:p w14:paraId="7ABEF054" w14:textId="77777777" w:rsidR="00566250" w:rsidRDefault="00566250"/>
                  </w:txbxContent>
                </v:textbox>
              </v:shape>
            </w:pict>
          </mc:Fallback>
        </mc:AlternateContent>
      </w:r>
      <w:r w:rsidR="00FF2B0A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0225A2" wp14:editId="5DC4F3A0">
                <wp:simplePos x="0" y="0"/>
                <wp:positionH relativeFrom="column">
                  <wp:posOffset>-257175</wp:posOffset>
                </wp:positionH>
                <wp:positionV relativeFrom="paragraph">
                  <wp:posOffset>-542925</wp:posOffset>
                </wp:positionV>
                <wp:extent cx="3267075" cy="7282815"/>
                <wp:effectExtent l="0" t="0" r="0" b="0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7282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97010" w14:textId="77777777" w:rsidR="001538F7" w:rsidRDefault="001538F7"/>
                          <w:p w14:paraId="677CC11E" w14:textId="77777777" w:rsidR="001538F7" w:rsidRDefault="001538F7" w:rsidP="007B0F77">
                            <w:pPr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8099BA7" w14:textId="77777777" w:rsidR="001538F7" w:rsidRDefault="001538F7" w:rsidP="007B0F77">
                            <w:pPr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3A523E4" w14:textId="77777777" w:rsidR="001538F7" w:rsidRDefault="001538F7" w:rsidP="007B0F77">
                            <w:pPr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15ED3F1" w14:textId="77777777" w:rsidR="001538F7" w:rsidRPr="00781A63" w:rsidRDefault="001538F7" w:rsidP="007B0F77">
                            <w:pPr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81A63"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</w:rPr>
                              <w:t>Hoe k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</w:rPr>
                              <w:t>unt</w:t>
                            </w:r>
                            <w:r w:rsidRPr="00781A63"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 de </w:t>
                            </w:r>
                            <w:proofErr w:type="spellStart"/>
                            <w:r w:rsidRPr="00781A63"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</w:rPr>
                              <w:t>ZorgBelbox</w:t>
                            </w:r>
                            <w:proofErr w:type="spellEnd"/>
                            <w:r w:rsidRPr="00781A63"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thuis krijgen?</w:t>
                            </w:r>
                          </w:p>
                          <w:p w14:paraId="3DF5B6E4" w14:textId="77777777" w:rsidR="001538F7" w:rsidRPr="007B0F77" w:rsidRDefault="001538F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167629B7" w14:textId="77777777" w:rsidR="001538F7" w:rsidRDefault="001538F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U kan de </w:t>
                            </w:r>
                            <w:r w:rsidRPr="007B0F7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ZorgBel</w:t>
                            </w: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7B0F7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ox thuis krijgen </w:t>
                            </w: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als </w:t>
                            </w:r>
                            <w:r w:rsidRPr="007B0F7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u vergeet uw medicatie in te nemen. </w:t>
                            </w:r>
                          </w:p>
                          <w:p w14:paraId="4E2AFFA3" w14:textId="77777777" w:rsidR="001538F7" w:rsidRDefault="001538F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7B0F7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Dat vergeten hoeft niet te betekenen dat u op bepaalde dagen uw medicatie niet inneemt. </w:t>
                            </w: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Ook a</w:t>
                            </w:r>
                            <w:r w:rsidRPr="007B0F7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ls u de medicatie steeds te laat inneemt</w:t>
                            </w: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7B0F7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omdat u het op de juiste tijdstippen vergeet, komt u in aanmerking voor inname-ondersteuning met de </w:t>
                            </w:r>
                            <w:proofErr w:type="spellStart"/>
                            <w:r w:rsidRPr="007B0F7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ZorgBelbox</w:t>
                            </w:r>
                            <w:proofErr w:type="spellEnd"/>
                            <w:r w:rsidRPr="007B0F7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29DE5DB" w14:textId="77777777" w:rsidR="001538F7" w:rsidRDefault="001538F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7B0F7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Als u ons belt</w:t>
                            </w: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7B0F7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dan zorgen wij ervoor dat u thuis een gesprek krijgt met een verpleegkundige. Zij bespreekt uw medicatie-inname met u</w:t>
                            </w: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, kijkt welke oplossing het beste bij uw situatie past</w:t>
                            </w:r>
                            <w:r w:rsidRPr="007B0F7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en legt </w:t>
                            </w: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u desgewenst </w:t>
                            </w:r>
                            <w:r w:rsidRPr="007B0F7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uit hoe de </w:t>
                            </w:r>
                            <w:proofErr w:type="spellStart"/>
                            <w:r w:rsidRPr="007B0F7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ZorgBelbox</w:t>
                            </w:r>
                            <w:proofErr w:type="spellEnd"/>
                            <w:r w:rsidRPr="007B0F7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werkt. </w:t>
                            </w:r>
                          </w:p>
                          <w:p w14:paraId="5E87F400" w14:textId="77777777" w:rsidR="001538F7" w:rsidRPr="007B0F77" w:rsidRDefault="001538F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7B0F7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Vanaf dat moment kunt u eenvoudig niets meer verkeerd doen.</w:t>
                            </w:r>
                          </w:p>
                          <w:p w14:paraId="20A87DFE" w14:textId="77777777" w:rsidR="001538F7" w:rsidRDefault="001538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AF63284" w14:textId="77777777" w:rsidR="001538F7" w:rsidRDefault="001538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1FCE977" w14:textId="77777777" w:rsidR="001538F7" w:rsidRDefault="001538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E954947" w14:textId="77777777" w:rsidR="001538F7" w:rsidRDefault="001538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0291AD5" w14:textId="77777777" w:rsidR="001538F7" w:rsidRDefault="001538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3F748E6" w14:textId="77777777" w:rsidR="001538F7" w:rsidRDefault="001538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0B49291" w14:textId="77777777" w:rsidR="001538F7" w:rsidRDefault="001538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A67BDFC" w14:textId="77777777" w:rsidR="001538F7" w:rsidRDefault="001538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8F04962" w14:textId="77777777" w:rsidR="001538F7" w:rsidRDefault="001538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53C1077" w14:textId="77777777" w:rsidR="001538F7" w:rsidRDefault="001538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C50733B" w14:textId="77777777" w:rsidR="001538F7" w:rsidRDefault="001538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5617BA4" w14:textId="77777777" w:rsidR="001538F7" w:rsidRDefault="001538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7D14148" w14:textId="77777777" w:rsidR="001538F7" w:rsidRPr="003E3D29" w:rsidRDefault="001538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1C246FD" w14:textId="77777777" w:rsidR="001538F7" w:rsidRDefault="001538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52A3DF6" w14:textId="163EF886" w:rsidR="001538F7" w:rsidRPr="003E3D29" w:rsidRDefault="001538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E3D29">
                              <w:rPr>
                                <w:sz w:val="24"/>
                                <w:szCs w:val="24"/>
                              </w:rPr>
                              <w:t>U kunt ons bellen op 036 – 369 0055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of een bericht sturen </w:t>
                            </w:r>
                            <w:r w:rsidR="005C7E08">
                              <w:rPr>
                                <w:sz w:val="24"/>
                                <w:szCs w:val="24"/>
                              </w:rPr>
                              <w:t>naar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info@zorgbel.nl</w:t>
                            </w:r>
                          </w:p>
                          <w:p w14:paraId="0097EF7F" w14:textId="77777777" w:rsidR="001538F7" w:rsidRDefault="001538F7"/>
                          <w:p w14:paraId="5FCB888B" w14:textId="77777777" w:rsidR="001538F7" w:rsidRDefault="001538F7"/>
                          <w:p w14:paraId="1E421930" w14:textId="77777777" w:rsidR="001538F7" w:rsidRDefault="001538F7"/>
                          <w:p w14:paraId="68CCF976" w14:textId="77777777" w:rsidR="001538F7" w:rsidRDefault="001538F7"/>
                          <w:p w14:paraId="1A8B1875" w14:textId="77777777" w:rsidR="001538F7" w:rsidRDefault="001538F7"/>
                          <w:p w14:paraId="65360C41" w14:textId="77777777" w:rsidR="001538F7" w:rsidRDefault="001538F7"/>
                          <w:p w14:paraId="65810BF4" w14:textId="77777777" w:rsidR="001538F7" w:rsidRDefault="001538F7"/>
                          <w:p w14:paraId="22B47086" w14:textId="77777777" w:rsidR="001538F7" w:rsidRDefault="001538F7"/>
                          <w:p w14:paraId="7F4D9932" w14:textId="77777777" w:rsidR="001538F7" w:rsidRDefault="001538F7"/>
                          <w:p w14:paraId="5EFB0F2B" w14:textId="77777777" w:rsidR="001538F7" w:rsidRDefault="001538F7"/>
                          <w:p w14:paraId="6081D623" w14:textId="77777777" w:rsidR="001538F7" w:rsidRDefault="001538F7"/>
                          <w:p w14:paraId="7000DDAB" w14:textId="77777777" w:rsidR="001538F7" w:rsidRDefault="001538F7"/>
                          <w:p w14:paraId="6C44EAF8" w14:textId="77777777" w:rsidR="001538F7" w:rsidRDefault="001538F7"/>
                          <w:p w14:paraId="2AF7240E" w14:textId="77777777" w:rsidR="001538F7" w:rsidRDefault="001538F7"/>
                          <w:p w14:paraId="662EFF94" w14:textId="77777777" w:rsidR="001538F7" w:rsidRDefault="001538F7"/>
                          <w:p w14:paraId="340FD072" w14:textId="77777777" w:rsidR="001538F7" w:rsidRDefault="001538F7"/>
                          <w:p w14:paraId="5DBC6CAB" w14:textId="77777777" w:rsidR="001538F7" w:rsidRDefault="001538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225A2" id="Tekstvak 42" o:spid="_x0000_s1028" type="#_x0000_t202" style="position:absolute;margin-left:-20.25pt;margin-top:-42.75pt;width:257.25pt;height:573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" filled="f" stroked="f" strokeweight=".5pt">
                <v:textbox>
                  <w:txbxContent>
                    <w:p w14:paraId="05E97010" w14:textId="77777777" w:rsidR="001538F7" w:rsidRDefault="001538F7"/>
                    <w:p w14:paraId="677CC11E" w14:textId="77777777" w:rsidR="001538F7" w:rsidRDefault="001538F7" w:rsidP="007B0F77">
                      <w:pPr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8099BA7" w14:textId="77777777" w:rsidR="001538F7" w:rsidRDefault="001538F7" w:rsidP="007B0F77">
                      <w:pPr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3A523E4" w14:textId="77777777" w:rsidR="001538F7" w:rsidRDefault="001538F7" w:rsidP="007B0F77">
                      <w:pPr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15ED3F1" w14:textId="77777777" w:rsidR="001538F7" w:rsidRPr="00781A63" w:rsidRDefault="001538F7" w:rsidP="007B0F77">
                      <w:pPr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781A63"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</w:rPr>
                        <w:t>Hoe k</w:t>
                      </w:r>
                      <w:r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</w:rPr>
                        <w:t>unt</w:t>
                      </w:r>
                      <w:r w:rsidRPr="00781A63"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</w:rPr>
                        <w:t xml:space="preserve"> u de </w:t>
                      </w:r>
                      <w:proofErr w:type="spellStart"/>
                      <w:r w:rsidRPr="00781A63"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</w:rPr>
                        <w:t>ZorgBelbox</w:t>
                      </w:r>
                      <w:proofErr w:type="spellEnd"/>
                      <w:r w:rsidRPr="00781A63"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</w:rPr>
                        <w:t xml:space="preserve"> thuis krijgen?</w:t>
                      </w:r>
                    </w:p>
                    <w:p w14:paraId="3DF5B6E4" w14:textId="77777777" w:rsidR="001538F7" w:rsidRPr="007B0F77" w:rsidRDefault="001538F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167629B7" w14:textId="77777777" w:rsidR="001538F7" w:rsidRDefault="001538F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 xml:space="preserve">U kan de </w:t>
                      </w:r>
                      <w:r w:rsidRPr="007B0F77">
                        <w:rPr>
                          <w:rFonts w:eastAsia="Times New Roman"/>
                          <w:sz w:val="24"/>
                          <w:szCs w:val="24"/>
                        </w:rPr>
                        <w:t>ZorgBel</w:t>
                      </w: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B</w:t>
                      </w:r>
                      <w:r w:rsidRPr="007B0F77">
                        <w:rPr>
                          <w:rFonts w:eastAsia="Times New Roman"/>
                          <w:sz w:val="24"/>
                          <w:szCs w:val="24"/>
                        </w:rPr>
                        <w:t xml:space="preserve">ox thuis krijgen </w:t>
                      </w: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 xml:space="preserve">als </w:t>
                      </w:r>
                      <w:r w:rsidRPr="007B0F77">
                        <w:rPr>
                          <w:rFonts w:eastAsia="Times New Roman"/>
                          <w:sz w:val="24"/>
                          <w:szCs w:val="24"/>
                        </w:rPr>
                        <w:t xml:space="preserve">u vergeet uw medicatie in te nemen. </w:t>
                      </w:r>
                    </w:p>
                    <w:p w14:paraId="4E2AFFA3" w14:textId="77777777" w:rsidR="001538F7" w:rsidRDefault="001538F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7B0F77">
                        <w:rPr>
                          <w:rFonts w:eastAsia="Times New Roman"/>
                          <w:sz w:val="24"/>
                          <w:szCs w:val="24"/>
                        </w:rPr>
                        <w:t xml:space="preserve">Dat vergeten hoeft niet te betekenen dat u op bepaalde dagen uw medicatie niet inneemt. </w:t>
                      </w: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Ook a</w:t>
                      </w:r>
                      <w:r w:rsidRPr="007B0F77">
                        <w:rPr>
                          <w:rFonts w:eastAsia="Times New Roman"/>
                          <w:sz w:val="24"/>
                          <w:szCs w:val="24"/>
                        </w:rPr>
                        <w:t>ls u de medicatie steeds te laat inneemt</w:t>
                      </w: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,</w:t>
                      </w:r>
                      <w:r w:rsidRPr="007B0F77">
                        <w:rPr>
                          <w:rFonts w:eastAsia="Times New Roman"/>
                          <w:sz w:val="24"/>
                          <w:szCs w:val="24"/>
                        </w:rPr>
                        <w:t xml:space="preserve"> omdat u het op de juiste tijdstippen vergeet, komt u in aanmerking voor inname-ondersteuning met de </w:t>
                      </w:r>
                      <w:proofErr w:type="spellStart"/>
                      <w:r w:rsidRPr="007B0F77">
                        <w:rPr>
                          <w:rFonts w:eastAsia="Times New Roman"/>
                          <w:sz w:val="24"/>
                          <w:szCs w:val="24"/>
                        </w:rPr>
                        <w:t>ZorgBelbox</w:t>
                      </w:r>
                      <w:proofErr w:type="spellEnd"/>
                      <w:r w:rsidRPr="007B0F77">
                        <w:rPr>
                          <w:rFonts w:eastAsia="Times New Roman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629DE5DB" w14:textId="77777777" w:rsidR="001538F7" w:rsidRDefault="001538F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7B0F77">
                        <w:rPr>
                          <w:rFonts w:eastAsia="Times New Roman"/>
                          <w:sz w:val="24"/>
                          <w:szCs w:val="24"/>
                        </w:rPr>
                        <w:t>Als u ons belt</w:t>
                      </w: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,</w:t>
                      </w:r>
                      <w:r w:rsidRPr="007B0F77">
                        <w:rPr>
                          <w:rFonts w:eastAsia="Times New Roman"/>
                          <w:sz w:val="24"/>
                          <w:szCs w:val="24"/>
                        </w:rPr>
                        <w:t xml:space="preserve"> dan zorgen wij ervoor dat u thuis een gesprek krijgt met een verpleegkundige. Zij bespreekt uw medicatie-inname met u</w:t>
                      </w: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, kijkt welke oplossing het beste bij uw situatie past</w:t>
                      </w:r>
                      <w:r w:rsidRPr="007B0F77">
                        <w:rPr>
                          <w:rFonts w:eastAsia="Times New Roman"/>
                          <w:sz w:val="24"/>
                          <w:szCs w:val="24"/>
                        </w:rPr>
                        <w:t xml:space="preserve"> en legt </w:t>
                      </w: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 xml:space="preserve">u desgewenst </w:t>
                      </w:r>
                      <w:r w:rsidRPr="007B0F77">
                        <w:rPr>
                          <w:rFonts w:eastAsia="Times New Roman"/>
                          <w:sz w:val="24"/>
                          <w:szCs w:val="24"/>
                        </w:rPr>
                        <w:t xml:space="preserve">uit hoe de </w:t>
                      </w:r>
                      <w:proofErr w:type="spellStart"/>
                      <w:r w:rsidRPr="007B0F77">
                        <w:rPr>
                          <w:rFonts w:eastAsia="Times New Roman"/>
                          <w:sz w:val="24"/>
                          <w:szCs w:val="24"/>
                        </w:rPr>
                        <w:t>ZorgBelbox</w:t>
                      </w:r>
                      <w:proofErr w:type="spellEnd"/>
                      <w:r w:rsidRPr="007B0F77">
                        <w:rPr>
                          <w:rFonts w:eastAsia="Times New Roman"/>
                          <w:sz w:val="24"/>
                          <w:szCs w:val="24"/>
                        </w:rPr>
                        <w:t xml:space="preserve"> werkt. </w:t>
                      </w:r>
                    </w:p>
                    <w:p w14:paraId="5E87F400" w14:textId="77777777" w:rsidR="001538F7" w:rsidRPr="007B0F77" w:rsidRDefault="001538F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7B0F77">
                        <w:rPr>
                          <w:rFonts w:eastAsia="Times New Roman"/>
                          <w:sz w:val="24"/>
                          <w:szCs w:val="24"/>
                        </w:rPr>
                        <w:t>Vanaf dat moment kunt u eenvoudig niets meer verkeerd doen.</w:t>
                      </w:r>
                    </w:p>
                    <w:p w14:paraId="20A87DFE" w14:textId="77777777" w:rsidR="001538F7" w:rsidRDefault="001538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AF63284" w14:textId="77777777" w:rsidR="001538F7" w:rsidRDefault="001538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1FCE977" w14:textId="77777777" w:rsidR="001538F7" w:rsidRDefault="001538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E954947" w14:textId="77777777" w:rsidR="001538F7" w:rsidRDefault="001538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0291AD5" w14:textId="77777777" w:rsidR="001538F7" w:rsidRDefault="001538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3F748E6" w14:textId="77777777" w:rsidR="001538F7" w:rsidRDefault="001538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0B49291" w14:textId="77777777" w:rsidR="001538F7" w:rsidRDefault="001538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A67BDFC" w14:textId="77777777" w:rsidR="001538F7" w:rsidRDefault="001538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8F04962" w14:textId="77777777" w:rsidR="001538F7" w:rsidRDefault="001538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53C1077" w14:textId="77777777" w:rsidR="001538F7" w:rsidRDefault="001538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C50733B" w14:textId="77777777" w:rsidR="001538F7" w:rsidRDefault="001538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5617BA4" w14:textId="77777777" w:rsidR="001538F7" w:rsidRDefault="001538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7D14148" w14:textId="77777777" w:rsidR="001538F7" w:rsidRPr="003E3D29" w:rsidRDefault="001538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1C246FD" w14:textId="77777777" w:rsidR="001538F7" w:rsidRDefault="001538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52A3DF6" w14:textId="163EF886" w:rsidR="001538F7" w:rsidRPr="003E3D29" w:rsidRDefault="001538F7">
                      <w:pPr>
                        <w:rPr>
                          <w:sz w:val="24"/>
                          <w:szCs w:val="24"/>
                        </w:rPr>
                      </w:pPr>
                      <w:r w:rsidRPr="003E3D29">
                        <w:rPr>
                          <w:sz w:val="24"/>
                          <w:szCs w:val="24"/>
                        </w:rPr>
                        <w:t>U kunt ons bellen op 036 – 369 0055</w:t>
                      </w:r>
                      <w:r>
                        <w:rPr>
                          <w:sz w:val="24"/>
                          <w:szCs w:val="24"/>
                        </w:rPr>
                        <w:t xml:space="preserve"> of een bericht sturen </w:t>
                      </w:r>
                      <w:r w:rsidR="005C7E08">
                        <w:rPr>
                          <w:sz w:val="24"/>
                          <w:szCs w:val="24"/>
                        </w:rPr>
                        <w:t>naar</w:t>
                      </w:r>
                      <w:r>
                        <w:rPr>
                          <w:sz w:val="24"/>
                          <w:szCs w:val="24"/>
                        </w:rPr>
                        <w:t xml:space="preserve"> info@zorgbel.nl</w:t>
                      </w:r>
                    </w:p>
                    <w:p w14:paraId="0097EF7F" w14:textId="77777777" w:rsidR="001538F7" w:rsidRDefault="001538F7"/>
                    <w:p w14:paraId="5FCB888B" w14:textId="77777777" w:rsidR="001538F7" w:rsidRDefault="001538F7"/>
                    <w:p w14:paraId="1E421930" w14:textId="77777777" w:rsidR="001538F7" w:rsidRDefault="001538F7"/>
                    <w:p w14:paraId="68CCF976" w14:textId="77777777" w:rsidR="001538F7" w:rsidRDefault="001538F7"/>
                    <w:p w14:paraId="1A8B1875" w14:textId="77777777" w:rsidR="001538F7" w:rsidRDefault="001538F7"/>
                    <w:p w14:paraId="65360C41" w14:textId="77777777" w:rsidR="001538F7" w:rsidRDefault="001538F7"/>
                    <w:p w14:paraId="65810BF4" w14:textId="77777777" w:rsidR="001538F7" w:rsidRDefault="001538F7"/>
                    <w:p w14:paraId="22B47086" w14:textId="77777777" w:rsidR="001538F7" w:rsidRDefault="001538F7"/>
                    <w:p w14:paraId="7F4D9932" w14:textId="77777777" w:rsidR="001538F7" w:rsidRDefault="001538F7"/>
                    <w:p w14:paraId="5EFB0F2B" w14:textId="77777777" w:rsidR="001538F7" w:rsidRDefault="001538F7"/>
                    <w:p w14:paraId="6081D623" w14:textId="77777777" w:rsidR="001538F7" w:rsidRDefault="001538F7"/>
                    <w:p w14:paraId="7000DDAB" w14:textId="77777777" w:rsidR="001538F7" w:rsidRDefault="001538F7"/>
                    <w:p w14:paraId="6C44EAF8" w14:textId="77777777" w:rsidR="001538F7" w:rsidRDefault="001538F7"/>
                    <w:p w14:paraId="2AF7240E" w14:textId="77777777" w:rsidR="001538F7" w:rsidRDefault="001538F7"/>
                    <w:p w14:paraId="662EFF94" w14:textId="77777777" w:rsidR="001538F7" w:rsidRDefault="001538F7"/>
                    <w:p w14:paraId="340FD072" w14:textId="77777777" w:rsidR="001538F7" w:rsidRDefault="001538F7"/>
                    <w:p w14:paraId="5DBC6CAB" w14:textId="77777777" w:rsidR="001538F7" w:rsidRDefault="001538F7"/>
                  </w:txbxContent>
                </v:textbox>
              </v:shape>
            </w:pict>
          </mc:Fallback>
        </mc:AlternateContent>
      </w:r>
      <w:r w:rsidR="005E2974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527CD1" wp14:editId="097A19D5">
                <wp:simplePos x="0" y="0"/>
                <wp:positionH relativeFrom="leftMargin">
                  <wp:posOffset>7104380</wp:posOffset>
                </wp:positionH>
                <wp:positionV relativeFrom="paragraph">
                  <wp:posOffset>-531495</wp:posOffset>
                </wp:positionV>
                <wp:extent cx="0" cy="154305"/>
                <wp:effectExtent l="0" t="0" r="38100" b="36195"/>
                <wp:wrapNone/>
                <wp:docPr id="36" name="Rechte verbindingslij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2CF07D" id="Rechte verbindingslijn 36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" from="559.4pt,-41.85pt" to="559.4pt,-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" strokecolor="#a5a5a5 [2092]">
                <w10:wrap anchorx="margin"/>
              </v:line>
            </w:pict>
          </mc:Fallback>
        </mc:AlternateContent>
      </w:r>
      <w:r w:rsidR="005E2974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7BC5DA" wp14:editId="2C3DB7AD">
                <wp:simplePos x="0" y="0"/>
                <wp:positionH relativeFrom="column">
                  <wp:posOffset>6646985</wp:posOffset>
                </wp:positionH>
                <wp:positionV relativeFrom="paragraph">
                  <wp:posOffset>-377371</wp:posOffset>
                </wp:positionV>
                <wp:extent cx="3563620" cy="7371517"/>
                <wp:effectExtent l="0" t="0" r="17780" b="20320"/>
                <wp:wrapNone/>
                <wp:docPr id="44" name="Rechthoe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620" cy="737151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56072" id="Rechthoek 44" o:spid="_x0000_s1026" style="position:absolute;margin-left:523.4pt;margin-top:-29.7pt;width:280.6pt;height:580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" filled="f" strokecolor="white [3212]" strokeweight=".5pt"/>
            </w:pict>
          </mc:Fallback>
        </mc:AlternateContent>
      </w:r>
      <w:r w:rsidR="005E2974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76B97D" wp14:editId="56BC43A2">
                <wp:simplePos x="0" y="0"/>
                <wp:positionH relativeFrom="leftMargin">
                  <wp:posOffset>7102147</wp:posOffset>
                </wp:positionH>
                <wp:positionV relativeFrom="paragraph">
                  <wp:posOffset>6995795</wp:posOffset>
                </wp:positionV>
                <wp:extent cx="0" cy="213995"/>
                <wp:effectExtent l="0" t="0" r="38100" b="33655"/>
                <wp:wrapNone/>
                <wp:docPr id="15" name="Rechte verbindingslij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9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F4F56B" id="Rechte verbindingslijn 15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" from="559.2pt,550.85pt" to="559.2pt,5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" strokecolor="#bfbfbf [2412]">
                <w10:wrap anchorx="margin"/>
              </v:line>
            </w:pict>
          </mc:Fallback>
        </mc:AlternateContent>
      </w:r>
      <w:r w:rsidR="005E2974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672EE" wp14:editId="0F7B8B40">
                <wp:simplePos x="0" y="0"/>
                <wp:positionH relativeFrom="leftMargin">
                  <wp:posOffset>7104708</wp:posOffset>
                </wp:positionH>
                <wp:positionV relativeFrom="paragraph">
                  <wp:posOffset>3310255</wp:posOffset>
                </wp:positionV>
                <wp:extent cx="0" cy="94615"/>
                <wp:effectExtent l="0" t="0" r="38100" b="19685"/>
                <wp:wrapNone/>
                <wp:docPr id="20" name="Rechte verbindingslij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6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F4E223" id="Rechte verbindingslijn 2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" from="559.45pt,260.65pt" to="559.45pt,2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" strokecolor="#a5a5a5 [2092]">
                <w10:wrap anchorx="margin"/>
              </v:line>
            </w:pict>
          </mc:Fallback>
        </mc:AlternateContent>
      </w:r>
      <w:r w:rsidR="00C81912">
        <w:rPr>
          <w:rFonts w:eastAsia="Times New Roman"/>
          <w:noProof/>
        </w:rPr>
        <w:drawing>
          <wp:anchor distT="0" distB="0" distL="114300" distR="114300" simplePos="0" relativeHeight="251684864" behindDoc="0" locked="0" layoutInCell="1" allowOverlap="1" wp14:anchorId="0053BC87" wp14:editId="1199D139">
            <wp:simplePos x="0" y="0"/>
            <wp:positionH relativeFrom="column">
              <wp:posOffset>6813550</wp:posOffset>
            </wp:positionH>
            <wp:positionV relativeFrom="paragraph">
              <wp:posOffset>765175</wp:posOffset>
            </wp:positionV>
            <wp:extent cx="3214370" cy="2168525"/>
            <wp:effectExtent l="0" t="0" r="5080" b="3175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1912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7AB9D7" wp14:editId="54FC294F">
                <wp:simplePos x="0" y="0"/>
                <wp:positionH relativeFrom="column">
                  <wp:posOffset>6718935</wp:posOffset>
                </wp:positionH>
                <wp:positionV relativeFrom="paragraph">
                  <wp:posOffset>-307975</wp:posOffset>
                </wp:positionV>
                <wp:extent cx="3401695" cy="6931660"/>
                <wp:effectExtent l="0" t="0" r="0" b="254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695" cy="693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238B0" w14:textId="77777777" w:rsidR="002C3E81" w:rsidRDefault="002C3E81" w:rsidP="009E1A5E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bookmarkStart w:id="0" w:name="_Hlk14117529"/>
                            <w:bookmarkEnd w:id="0"/>
                          </w:p>
                          <w:p w14:paraId="27C5844B" w14:textId="77777777" w:rsidR="00F04931" w:rsidRPr="00303860" w:rsidRDefault="00F04931" w:rsidP="009E1A5E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F70E83E" w14:textId="77777777" w:rsidR="009E1A5E" w:rsidRPr="00BD5F45" w:rsidRDefault="009E1A5E" w:rsidP="00A340BC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D5F45">
                              <w:rPr>
                                <w:rFonts w:eastAsia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Zorgbel </w:t>
                            </w:r>
                            <w:proofErr w:type="spellStart"/>
                            <w:r w:rsidRPr="00BD5F45">
                              <w:rPr>
                                <w:rFonts w:eastAsia="Times New Roman"/>
                                <w:b/>
                                <w:bCs/>
                                <w:sz w:val="44"/>
                                <w:szCs w:val="44"/>
                              </w:rPr>
                              <w:t>Medic</w:t>
                            </w:r>
                            <w:r w:rsidR="004251C1" w:rsidRPr="00BD5F45">
                              <w:rPr>
                                <w:rFonts w:eastAsia="Times New Roman"/>
                                <w:b/>
                                <w:bCs/>
                                <w:sz w:val="44"/>
                                <w:szCs w:val="44"/>
                              </w:rPr>
                              <w:t>atie</w:t>
                            </w:r>
                            <w:r w:rsidR="00BD5F45" w:rsidRPr="00BD5F45">
                              <w:rPr>
                                <w:rFonts w:eastAsia="Times New Roman"/>
                                <w:b/>
                                <w:bCs/>
                                <w:sz w:val="44"/>
                                <w:szCs w:val="44"/>
                              </w:rPr>
                              <w:t>B</w:t>
                            </w:r>
                            <w:r w:rsidRPr="00BD5F45">
                              <w:rPr>
                                <w:rFonts w:eastAsia="Times New Roman"/>
                                <w:b/>
                                <w:bCs/>
                                <w:sz w:val="44"/>
                                <w:szCs w:val="44"/>
                              </w:rPr>
                              <w:t>ox</w:t>
                            </w:r>
                            <w:proofErr w:type="spellEnd"/>
                          </w:p>
                          <w:p w14:paraId="098A78CE" w14:textId="77777777" w:rsidR="009E1A5E" w:rsidRDefault="009E1A5E" w:rsidP="009E1A5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204927FE" w14:textId="77777777" w:rsidR="009E1A5E" w:rsidRDefault="009E1A5E" w:rsidP="009E1A5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318FF4BF" w14:textId="77777777" w:rsidR="009E1A5E" w:rsidRDefault="009E1A5E" w:rsidP="009E1A5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7AAD0313" w14:textId="77777777" w:rsidR="001961E7" w:rsidRDefault="001961E7" w:rsidP="009E1A5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5A5BD8E0" w14:textId="77777777" w:rsidR="001961E7" w:rsidRDefault="001961E7" w:rsidP="009E1A5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109BF5A6" w14:textId="77777777" w:rsidR="001961E7" w:rsidRDefault="001961E7" w:rsidP="009E1A5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4A2BA6D6" w14:textId="77777777" w:rsidR="009E1A5E" w:rsidRDefault="009E1A5E" w:rsidP="009E1A5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07AC4F2A" w14:textId="77777777" w:rsidR="00265E07" w:rsidRDefault="00265E07" w:rsidP="009E1A5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7865B58D" w14:textId="77777777" w:rsidR="00B94EAD" w:rsidRDefault="00B94EAD" w:rsidP="009E1A5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70F2E45F" w14:textId="77777777" w:rsidR="00B94EAD" w:rsidRDefault="00B94EAD" w:rsidP="009E1A5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312FFDFC" w14:textId="77777777" w:rsidR="00B94EAD" w:rsidRDefault="00B94EAD" w:rsidP="009E1A5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192F6E90" w14:textId="77777777" w:rsidR="00B94EAD" w:rsidRDefault="00B94EAD" w:rsidP="009E1A5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4BB13EC3" w14:textId="77777777" w:rsidR="00B94EAD" w:rsidRDefault="00B94EAD" w:rsidP="009E1A5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69C19E5F" w14:textId="77777777" w:rsidR="00B94EAD" w:rsidRDefault="00B94EAD" w:rsidP="009E1A5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43E5930E" w14:textId="77777777" w:rsidR="00B94EAD" w:rsidRDefault="00B94EAD" w:rsidP="009E1A5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5947532E" w14:textId="77777777" w:rsidR="00B94EAD" w:rsidRDefault="00B94EAD" w:rsidP="009E1A5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204EF669" w14:textId="77777777" w:rsidR="00B94EAD" w:rsidRDefault="00B94EAD" w:rsidP="009E1A5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104FE6CD" w14:textId="77777777" w:rsidR="009E1A5E" w:rsidRPr="00BD5F45" w:rsidRDefault="009E1A5E" w:rsidP="00B94EAD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5F45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  <w:t>U vergeet nooit meer</w:t>
                            </w:r>
                            <w:r w:rsidR="007B0F77" w:rsidRPr="00BD5F45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uw</w:t>
                            </w:r>
                            <w:r w:rsidRPr="00BD5F45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medicijnen </w:t>
                            </w:r>
                            <w:r w:rsidR="00724120" w:rsidRPr="00BD5F45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Pr="00BD5F45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  <w:t>in te nemen</w:t>
                            </w:r>
                          </w:p>
                          <w:p w14:paraId="6455F2FA" w14:textId="77777777" w:rsidR="009E1A5E" w:rsidRPr="00BD5F45" w:rsidRDefault="009E1A5E" w:rsidP="00B94EAD">
                            <w:pPr>
                              <w:jc w:val="center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</w:p>
                          <w:p w14:paraId="50575CFA" w14:textId="77777777" w:rsidR="002562C1" w:rsidRPr="00BD5F45" w:rsidRDefault="002562C1" w:rsidP="00B94EAD">
                            <w:pPr>
                              <w:jc w:val="center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</w:p>
                          <w:p w14:paraId="4296BBD6" w14:textId="77777777" w:rsidR="009E1A5E" w:rsidRPr="00BD5F45" w:rsidRDefault="009E1A5E" w:rsidP="00B94EAD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D5F45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  <w:t>Geheugensteun geeft een veilig gevoel</w:t>
                            </w:r>
                          </w:p>
                          <w:p w14:paraId="2BB0D27E" w14:textId="77777777" w:rsidR="009E1A5E" w:rsidRPr="00BD5F45" w:rsidRDefault="009E1A5E" w:rsidP="00B94EAD">
                            <w:pPr>
                              <w:jc w:val="center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</w:p>
                          <w:p w14:paraId="3987E5C5" w14:textId="77777777" w:rsidR="002562C1" w:rsidRPr="00BD5F45" w:rsidRDefault="002562C1" w:rsidP="00B94EAD">
                            <w:pPr>
                              <w:jc w:val="center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</w:p>
                          <w:p w14:paraId="2D8680AC" w14:textId="77777777" w:rsidR="009E1A5E" w:rsidRPr="00433CF8" w:rsidRDefault="009E1A5E" w:rsidP="00594349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33CF8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  <w:t>Zorgbel wordt volledig vergoed</w:t>
                            </w:r>
                          </w:p>
                          <w:p w14:paraId="1C03129D" w14:textId="77777777" w:rsidR="009E1A5E" w:rsidRDefault="009E1A5E" w:rsidP="00B94EAD">
                            <w:pPr>
                              <w:jc w:val="center"/>
                            </w:pPr>
                          </w:p>
                          <w:p w14:paraId="3CEDD97E" w14:textId="77777777" w:rsidR="009E1A5E" w:rsidRDefault="009E1A5E"/>
                          <w:p w14:paraId="0BBD830E" w14:textId="77777777" w:rsidR="009E1A5E" w:rsidRDefault="009E1A5E"/>
                          <w:p w14:paraId="0059601F" w14:textId="77777777" w:rsidR="009E1A5E" w:rsidRDefault="009E1A5E"/>
                          <w:p w14:paraId="7FC922EE" w14:textId="77777777" w:rsidR="009E1A5E" w:rsidRDefault="009E1A5E"/>
                          <w:p w14:paraId="624E01F7" w14:textId="77777777" w:rsidR="009E1A5E" w:rsidRDefault="009E1A5E"/>
                          <w:p w14:paraId="65AE528B" w14:textId="77777777" w:rsidR="009E1A5E" w:rsidRDefault="009E1A5E"/>
                          <w:p w14:paraId="6BA19B53" w14:textId="77777777" w:rsidR="009E1A5E" w:rsidRDefault="009E1A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AB9D7" id="Tekstvak 5" o:spid="_x0000_s1029" type="#_x0000_t202" style="position:absolute;margin-left:529.05pt;margin-top:-24.25pt;width:267.85pt;height:545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" filled="f" stroked="f" strokeweight=".5pt">
                <v:textbox>
                  <w:txbxContent>
                    <w:p w14:paraId="1D8238B0" w14:textId="77777777" w:rsidR="002C3E81" w:rsidRDefault="002C3E81" w:rsidP="009E1A5E">
                      <w:pPr>
                        <w:jc w:val="center"/>
                        <w:rPr>
                          <w:rFonts w:eastAsia="Times New Roman"/>
                          <w:b/>
                          <w:bCs/>
                          <w:sz w:val="40"/>
                          <w:szCs w:val="40"/>
                        </w:rPr>
                      </w:pPr>
                      <w:bookmarkStart w:id="1" w:name="_Hlk14117529"/>
                      <w:bookmarkEnd w:id="1"/>
                    </w:p>
                    <w:p w14:paraId="27C5844B" w14:textId="77777777" w:rsidR="00F04931" w:rsidRPr="00303860" w:rsidRDefault="00F04931" w:rsidP="009E1A5E">
                      <w:pPr>
                        <w:jc w:val="center"/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F70E83E" w14:textId="77777777" w:rsidR="009E1A5E" w:rsidRPr="00BD5F45" w:rsidRDefault="009E1A5E" w:rsidP="00A340BC">
                      <w:pPr>
                        <w:jc w:val="center"/>
                        <w:rPr>
                          <w:rFonts w:eastAsia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BD5F45">
                        <w:rPr>
                          <w:rFonts w:eastAsia="Times New Roman"/>
                          <w:b/>
                          <w:bCs/>
                          <w:sz w:val="44"/>
                          <w:szCs w:val="44"/>
                        </w:rPr>
                        <w:t xml:space="preserve">Zorgbel </w:t>
                      </w:r>
                      <w:proofErr w:type="spellStart"/>
                      <w:r w:rsidRPr="00BD5F45">
                        <w:rPr>
                          <w:rFonts w:eastAsia="Times New Roman"/>
                          <w:b/>
                          <w:bCs/>
                          <w:sz w:val="44"/>
                          <w:szCs w:val="44"/>
                        </w:rPr>
                        <w:t>Medic</w:t>
                      </w:r>
                      <w:r w:rsidR="004251C1" w:rsidRPr="00BD5F45">
                        <w:rPr>
                          <w:rFonts w:eastAsia="Times New Roman"/>
                          <w:b/>
                          <w:bCs/>
                          <w:sz w:val="44"/>
                          <w:szCs w:val="44"/>
                        </w:rPr>
                        <w:t>atie</w:t>
                      </w:r>
                      <w:r w:rsidR="00BD5F45" w:rsidRPr="00BD5F45">
                        <w:rPr>
                          <w:rFonts w:eastAsia="Times New Roman"/>
                          <w:b/>
                          <w:bCs/>
                          <w:sz w:val="44"/>
                          <w:szCs w:val="44"/>
                        </w:rPr>
                        <w:t>B</w:t>
                      </w:r>
                      <w:r w:rsidRPr="00BD5F45">
                        <w:rPr>
                          <w:rFonts w:eastAsia="Times New Roman"/>
                          <w:b/>
                          <w:bCs/>
                          <w:sz w:val="44"/>
                          <w:szCs w:val="44"/>
                        </w:rPr>
                        <w:t>ox</w:t>
                      </w:r>
                      <w:proofErr w:type="spellEnd"/>
                    </w:p>
                    <w:p w14:paraId="098A78CE" w14:textId="77777777" w:rsidR="009E1A5E" w:rsidRDefault="009E1A5E" w:rsidP="009E1A5E">
                      <w:pPr>
                        <w:rPr>
                          <w:rFonts w:eastAsia="Times New Roman"/>
                        </w:rPr>
                      </w:pPr>
                    </w:p>
                    <w:p w14:paraId="204927FE" w14:textId="77777777" w:rsidR="009E1A5E" w:rsidRDefault="009E1A5E" w:rsidP="009E1A5E">
                      <w:pPr>
                        <w:rPr>
                          <w:rFonts w:eastAsia="Times New Roman"/>
                        </w:rPr>
                      </w:pPr>
                    </w:p>
                    <w:p w14:paraId="318FF4BF" w14:textId="77777777" w:rsidR="009E1A5E" w:rsidRDefault="009E1A5E" w:rsidP="009E1A5E">
                      <w:pPr>
                        <w:rPr>
                          <w:rFonts w:eastAsia="Times New Roman"/>
                        </w:rPr>
                      </w:pPr>
                    </w:p>
                    <w:p w14:paraId="7AAD0313" w14:textId="77777777" w:rsidR="001961E7" w:rsidRDefault="001961E7" w:rsidP="009E1A5E">
                      <w:pPr>
                        <w:rPr>
                          <w:rFonts w:eastAsia="Times New Roman"/>
                        </w:rPr>
                      </w:pPr>
                    </w:p>
                    <w:p w14:paraId="5A5BD8E0" w14:textId="77777777" w:rsidR="001961E7" w:rsidRDefault="001961E7" w:rsidP="009E1A5E">
                      <w:pPr>
                        <w:rPr>
                          <w:rFonts w:eastAsia="Times New Roman"/>
                        </w:rPr>
                      </w:pPr>
                    </w:p>
                    <w:p w14:paraId="109BF5A6" w14:textId="77777777" w:rsidR="001961E7" w:rsidRDefault="001961E7" w:rsidP="009E1A5E">
                      <w:pPr>
                        <w:rPr>
                          <w:rFonts w:eastAsia="Times New Roman"/>
                        </w:rPr>
                      </w:pPr>
                    </w:p>
                    <w:p w14:paraId="4A2BA6D6" w14:textId="77777777" w:rsidR="009E1A5E" w:rsidRDefault="009E1A5E" w:rsidP="009E1A5E">
                      <w:pPr>
                        <w:rPr>
                          <w:rFonts w:eastAsia="Times New Roman"/>
                        </w:rPr>
                      </w:pPr>
                    </w:p>
                    <w:p w14:paraId="07AC4F2A" w14:textId="77777777" w:rsidR="00265E07" w:rsidRDefault="00265E07" w:rsidP="009E1A5E">
                      <w:pPr>
                        <w:rPr>
                          <w:rFonts w:eastAsia="Times New Roman"/>
                        </w:rPr>
                      </w:pPr>
                    </w:p>
                    <w:p w14:paraId="7865B58D" w14:textId="77777777" w:rsidR="00B94EAD" w:rsidRDefault="00B94EAD" w:rsidP="009E1A5E">
                      <w:pPr>
                        <w:rPr>
                          <w:rFonts w:eastAsia="Times New Roman"/>
                        </w:rPr>
                      </w:pPr>
                    </w:p>
                    <w:p w14:paraId="70F2E45F" w14:textId="77777777" w:rsidR="00B94EAD" w:rsidRDefault="00B94EAD" w:rsidP="009E1A5E">
                      <w:pPr>
                        <w:rPr>
                          <w:rFonts w:eastAsia="Times New Roman"/>
                        </w:rPr>
                      </w:pPr>
                    </w:p>
                    <w:p w14:paraId="312FFDFC" w14:textId="77777777" w:rsidR="00B94EAD" w:rsidRDefault="00B94EAD" w:rsidP="009E1A5E">
                      <w:pPr>
                        <w:rPr>
                          <w:rFonts w:eastAsia="Times New Roman"/>
                        </w:rPr>
                      </w:pPr>
                    </w:p>
                    <w:p w14:paraId="192F6E90" w14:textId="77777777" w:rsidR="00B94EAD" w:rsidRDefault="00B94EAD" w:rsidP="009E1A5E">
                      <w:pPr>
                        <w:rPr>
                          <w:rFonts w:eastAsia="Times New Roman"/>
                        </w:rPr>
                      </w:pPr>
                    </w:p>
                    <w:p w14:paraId="4BB13EC3" w14:textId="77777777" w:rsidR="00B94EAD" w:rsidRDefault="00B94EAD" w:rsidP="009E1A5E">
                      <w:pPr>
                        <w:rPr>
                          <w:rFonts w:eastAsia="Times New Roman"/>
                        </w:rPr>
                      </w:pPr>
                    </w:p>
                    <w:p w14:paraId="69C19E5F" w14:textId="77777777" w:rsidR="00B94EAD" w:rsidRDefault="00B94EAD" w:rsidP="009E1A5E">
                      <w:pPr>
                        <w:rPr>
                          <w:rFonts w:eastAsia="Times New Roman"/>
                        </w:rPr>
                      </w:pPr>
                    </w:p>
                    <w:p w14:paraId="43E5930E" w14:textId="77777777" w:rsidR="00B94EAD" w:rsidRDefault="00B94EAD" w:rsidP="009E1A5E">
                      <w:pPr>
                        <w:rPr>
                          <w:rFonts w:eastAsia="Times New Roman"/>
                        </w:rPr>
                      </w:pPr>
                    </w:p>
                    <w:p w14:paraId="5947532E" w14:textId="77777777" w:rsidR="00B94EAD" w:rsidRDefault="00B94EAD" w:rsidP="009E1A5E">
                      <w:pPr>
                        <w:rPr>
                          <w:rFonts w:eastAsia="Times New Roman"/>
                        </w:rPr>
                      </w:pPr>
                    </w:p>
                    <w:p w14:paraId="204EF669" w14:textId="77777777" w:rsidR="00B94EAD" w:rsidRDefault="00B94EAD" w:rsidP="009E1A5E">
                      <w:pPr>
                        <w:rPr>
                          <w:rFonts w:eastAsia="Times New Roman"/>
                        </w:rPr>
                      </w:pPr>
                    </w:p>
                    <w:p w14:paraId="104FE6CD" w14:textId="77777777" w:rsidR="009E1A5E" w:rsidRPr="00BD5F45" w:rsidRDefault="009E1A5E" w:rsidP="00B94EAD">
                      <w:pPr>
                        <w:jc w:val="center"/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BD5F45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  <w:t>U vergeet nooit meer</w:t>
                      </w:r>
                      <w:r w:rsidR="007B0F77" w:rsidRPr="00BD5F45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  <w:t xml:space="preserve"> uw</w:t>
                      </w:r>
                      <w:r w:rsidRPr="00BD5F45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  <w:t xml:space="preserve"> medicijnen </w:t>
                      </w:r>
                      <w:r w:rsidR="00724120" w:rsidRPr="00BD5F45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Pr="00BD5F45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  <w:t>in te nemen</w:t>
                      </w:r>
                    </w:p>
                    <w:p w14:paraId="6455F2FA" w14:textId="77777777" w:rsidR="009E1A5E" w:rsidRPr="00BD5F45" w:rsidRDefault="009E1A5E" w:rsidP="00B94EAD">
                      <w:pPr>
                        <w:jc w:val="center"/>
                        <w:rPr>
                          <w:rFonts w:eastAsia="Times New Roman"/>
                          <w:sz w:val="28"/>
                          <w:szCs w:val="28"/>
                        </w:rPr>
                      </w:pPr>
                    </w:p>
                    <w:p w14:paraId="50575CFA" w14:textId="77777777" w:rsidR="002562C1" w:rsidRPr="00BD5F45" w:rsidRDefault="002562C1" w:rsidP="00B94EAD">
                      <w:pPr>
                        <w:jc w:val="center"/>
                        <w:rPr>
                          <w:rFonts w:eastAsia="Times New Roman"/>
                          <w:sz w:val="28"/>
                          <w:szCs w:val="28"/>
                        </w:rPr>
                      </w:pPr>
                    </w:p>
                    <w:p w14:paraId="4296BBD6" w14:textId="77777777" w:rsidR="009E1A5E" w:rsidRPr="00BD5F45" w:rsidRDefault="009E1A5E" w:rsidP="00B94EAD">
                      <w:pPr>
                        <w:jc w:val="center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BD5F45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  <w:t>Geheugensteun geeft een veilig gevoel</w:t>
                      </w:r>
                    </w:p>
                    <w:p w14:paraId="2BB0D27E" w14:textId="77777777" w:rsidR="009E1A5E" w:rsidRPr="00BD5F45" w:rsidRDefault="009E1A5E" w:rsidP="00B94EAD">
                      <w:pPr>
                        <w:jc w:val="center"/>
                        <w:rPr>
                          <w:rFonts w:eastAsia="Times New Roman"/>
                          <w:sz w:val="28"/>
                          <w:szCs w:val="28"/>
                        </w:rPr>
                      </w:pPr>
                    </w:p>
                    <w:p w14:paraId="3987E5C5" w14:textId="77777777" w:rsidR="002562C1" w:rsidRPr="00BD5F45" w:rsidRDefault="002562C1" w:rsidP="00B94EAD">
                      <w:pPr>
                        <w:jc w:val="center"/>
                        <w:rPr>
                          <w:rFonts w:eastAsia="Times New Roman"/>
                          <w:sz w:val="28"/>
                          <w:szCs w:val="28"/>
                        </w:rPr>
                      </w:pPr>
                    </w:p>
                    <w:p w14:paraId="2D8680AC" w14:textId="77777777" w:rsidR="009E1A5E" w:rsidRPr="00433CF8" w:rsidRDefault="009E1A5E" w:rsidP="00594349">
                      <w:pPr>
                        <w:jc w:val="center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433CF8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  <w:t>Zorgbel wordt volledig vergoed</w:t>
                      </w:r>
                    </w:p>
                    <w:p w14:paraId="1C03129D" w14:textId="77777777" w:rsidR="009E1A5E" w:rsidRDefault="009E1A5E" w:rsidP="00B94EAD">
                      <w:pPr>
                        <w:jc w:val="center"/>
                      </w:pPr>
                    </w:p>
                    <w:p w14:paraId="3CEDD97E" w14:textId="77777777" w:rsidR="009E1A5E" w:rsidRDefault="009E1A5E"/>
                    <w:p w14:paraId="0BBD830E" w14:textId="77777777" w:rsidR="009E1A5E" w:rsidRDefault="009E1A5E"/>
                    <w:p w14:paraId="0059601F" w14:textId="77777777" w:rsidR="009E1A5E" w:rsidRDefault="009E1A5E"/>
                    <w:p w14:paraId="7FC922EE" w14:textId="77777777" w:rsidR="009E1A5E" w:rsidRDefault="009E1A5E"/>
                    <w:p w14:paraId="624E01F7" w14:textId="77777777" w:rsidR="009E1A5E" w:rsidRDefault="009E1A5E"/>
                    <w:p w14:paraId="65AE528B" w14:textId="77777777" w:rsidR="009E1A5E" w:rsidRDefault="009E1A5E"/>
                    <w:p w14:paraId="6BA19B53" w14:textId="77777777" w:rsidR="009E1A5E" w:rsidRDefault="009E1A5E"/>
                  </w:txbxContent>
                </v:textbox>
              </v:shape>
            </w:pict>
          </mc:Fallback>
        </mc:AlternateContent>
      </w:r>
      <w:r w:rsidR="00C81912">
        <w:rPr>
          <w:rFonts w:eastAsia="Times New Roman"/>
          <w:noProof/>
        </w:rPr>
        <w:drawing>
          <wp:anchor distT="0" distB="0" distL="114300" distR="114300" simplePos="0" relativeHeight="251683840" behindDoc="0" locked="0" layoutInCell="1" allowOverlap="1" wp14:anchorId="3FAF93F8" wp14:editId="32852D51">
            <wp:simplePos x="0" y="0"/>
            <wp:positionH relativeFrom="column">
              <wp:posOffset>7999892</wp:posOffset>
            </wp:positionH>
            <wp:positionV relativeFrom="paragraph">
              <wp:posOffset>5847715</wp:posOffset>
            </wp:positionV>
            <wp:extent cx="809625" cy="672465"/>
            <wp:effectExtent l="0" t="0" r="9525" b="0"/>
            <wp:wrapNone/>
            <wp:docPr id="23" name="Afbeelding 23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illustratie&#10;&#10;Automatisch gegenereerde beschrijvi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947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23020E" wp14:editId="7A1FF672">
                <wp:simplePos x="0" y="0"/>
                <wp:positionH relativeFrom="leftMargin">
                  <wp:posOffset>3570605</wp:posOffset>
                </wp:positionH>
                <wp:positionV relativeFrom="paragraph">
                  <wp:posOffset>-531495</wp:posOffset>
                </wp:positionV>
                <wp:extent cx="0" cy="154305"/>
                <wp:effectExtent l="0" t="0" r="38100" b="36195"/>
                <wp:wrapNone/>
                <wp:docPr id="35" name="Rechte verbindingslij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D43DBF" id="Rechte verbindingslijn 35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" from="281.15pt,-41.85pt" to="281.15pt,-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" strokecolor="white [3212]">
                <w10:wrap anchorx="margin"/>
              </v:line>
            </w:pict>
          </mc:Fallback>
        </mc:AlternateContent>
      </w:r>
      <w:r w:rsidR="00872947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BEC87F" wp14:editId="373E70D8">
                <wp:simplePos x="0" y="0"/>
                <wp:positionH relativeFrom="leftMargin">
                  <wp:posOffset>3538855</wp:posOffset>
                </wp:positionH>
                <wp:positionV relativeFrom="paragraph">
                  <wp:posOffset>6995795</wp:posOffset>
                </wp:positionV>
                <wp:extent cx="0" cy="213995"/>
                <wp:effectExtent l="0" t="0" r="38100" b="33655"/>
                <wp:wrapNone/>
                <wp:docPr id="13" name="Rechte verbindingslij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9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9D83CE" id="Rechte verbindingslijn 13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" from="278.65pt,550.85pt" to="278.65pt,5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" strokecolor="white [3212]">
                <w10:wrap anchorx="margin"/>
              </v:line>
            </w:pict>
          </mc:Fallback>
        </mc:AlternateContent>
      </w:r>
      <w:r w:rsidR="00872947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79BD66" wp14:editId="717BEB01">
                <wp:simplePos x="0" y="0"/>
                <wp:positionH relativeFrom="leftMargin">
                  <wp:posOffset>3539652</wp:posOffset>
                </wp:positionH>
                <wp:positionV relativeFrom="paragraph">
                  <wp:posOffset>2766060</wp:posOffset>
                </wp:positionV>
                <wp:extent cx="0" cy="94615"/>
                <wp:effectExtent l="0" t="0" r="38100" b="19685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6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7300F6" id="Rechte verbindingslijn 19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" from="278.7pt,217.8pt" to="278.7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" strokecolor="white [3212]">
                <w10:wrap anchorx="margin"/>
              </v:line>
            </w:pict>
          </mc:Fallback>
        </mc:AlternateContent>
      </w:r>
      <w:r w:rsidR="000D6ACE" w:rsidRPr="00077061">
        <w:rPr>
          <w:noProof/>
        </w:rPr>
        <w:drawing>
          <wp:anchor distT="0" distB="0" distL="114300" distR="114300" simplePos="0" relativeHeight="251705344" behindDoc="1" locked="0" layoutInCell="1" allowOverlap="1" wp14:anchorId="343B6FC4" wp14:editId="39F36BB7">
            <wp:simplePos x="0" y="0"/>
            <wp:positionH relativeFrom="column">
              <wp:posOffset>461483</wp:posOffset>
            </wp:positionH>
            <wp:positionV relativeFrom="paragraph">
              <wp:posOffset>3439795</wp:posOffset>
            </wp:positionV>
            <wp:extent cx="1886585" cy="2455545"/>
            <wp:effectExtent l="0" t="0" r="0" b="1905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831"/>
                    <a:stretch/>
                  </pic:blipFill>
                  <pic:spPr bwMode="auto">
                    <a:xfrm>
                      <a:off x="0" y="0"/>
                      <a:ext cx="1886585" cy="245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69D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6ECDF9" wp14:editId="136FF119">
                <wp:simplePos x="0" y="0"/>
                <wp:positionH relativeFrom="column">
                  <wp:posOffset>6653758</wp:posOffset>
                </wp:positionH>
                <wp:positionV relativeFrom="paragraph">
                  <wp:posOffset>-810895</wp:posOffset>
                </wp:positionV>
                <wp:extent cx="0" cy="154380"/>
                <wp:effectExtent l="0" t="0" r="38100" b="36195"/>
                <wp:wrapNone/>
                <wp:docPr id="16" name="Rechte verbindingslij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3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35079D" id="Rechte verbindingslijn 16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3.9pt,-63.85pt" to="523.9pt,-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" strokecolor="#4579b8 [3044]"/>
            </w:pict>
          </mc:Fallback>
        </mc:AlternateContent>
      </w:r>
      <w:r w:rsidR="0002208E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912C7F" wp14:editId="48810AB9">
                <wp:simplePos x="0" y="0"/>
                <wp:positionH relativeFrom="column">
                  <wp:posOffset>3069590</wp:posOffset>
                </wp:positionH>
                <wp:positionV relativeFrom="paragraph">
                  <wp:posOffset>-811340</wp:posOffset>
                </wp:positionV>
                <wp:extent cx="0" cy="154380"/>
                <wp:effectExtent l="0" t="0" r="38100" b="36195"/>
                <wp:wrapNone/>
                <wp:docPr id="14" name="Rechte verbindingslij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3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B4E8D7" id="Rechte verbindingslijn 14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1.7pt,-63.9pt" to="241.7pt,-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" strokecolor="#4579b8 [3044]"/>
            </w:pict>
          </mc:Fallback>
        </mc:AlternateContent>
      </w:r>
      <w:r w:rsidR="009E1A5E">
        <w:rPr>
          <w:rFonts w:eastAsia="Times New Roman"/>
        </w:rPr>
        <w:br w:type="page"/>
      </w:r>
    </w:p>
    <w:p w14:paraId="79572EDC" w14:textId="2407FA65" w:rsidR="002C3E81" w:rsidRPr="002C3E81" w:rsidRDefault="007D21E1" w:rsidP="002C3E81">
      <w:pPr>
        <w:rPr>
          <w:rFonts w:eastAsia="Times New Roman"/>
        </w:rPr>
      </w:pPr>
      <w:r w:rsidRPr="009E1A5E"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6BF5DD" wp14:editId="7523FDF5">
                <wp:simplePos x="0" y="0"/>
                <wp:positionH relativeFrom="column">
                  <wp:posOffset>6718300</wp:posOffset>
                </wp:positionH>
                <wp:positionV relativeFrom="paragraph">
                  <wp:posOffset>-18084</wp:posOffset>
                </wp:positionV>
                <wp:extent cx="3408680" cy="6959600"/>
                <wp:effectExtent l="0" t="0" r="1270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680" cy="695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E37501" w14:textId="258ED21B" w:rsidR="007B0F77" w:rsidRPr="00D25AEB" w:rsidRDefault="00BA4A73" w:rsidP="007B0F77">
                            <w:pP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  <w:t>ZorgBel</w:t>
                            </w:r>
                            <w:r w:rsidR="00D42D2E" w:rsidRPr="00427CBB">
                              <w:rPr>
                                <w:rFonts w:eastAsia="Times New Roman"/>
                                <w:b/>
                                <w:bCs/>
                                <w:color w:val="FF3300"/>
                                <w:sz w:val="32"/>
                                <w:szCs w:val="32"/>
                              </w:rPr>
                              <w:t>Plus</w:t>
                            </w:r>
                            <w:proofErr w:type="spellEnd"/>
                            <w:r w:rsidR="00D42D2E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451D6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  <w:r w:rsidR="00EB721E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  <w:t>ntegrale</w:t>
                            </w:r>
                            <w:r w:rsidR="00D42D2E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B721E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  <w:t>veiligheid</w:t>
                            </w:r>
                            <w:r w:rsidR="00E33C1D" w:rsidRPr="00D25AEB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EFA6298" w14:textId="77777777" w:rsidR="00E9417C" w:rsidRPr="00905B36" w:rsidRDefault="00E9417C" w:rsidP="007B0F77">
                            <w:pPr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</w:pPr>
                          </w:p>
                          <w:p w14:paraId="728877FD" w14:textId="52B589BC" w:rsidR="00233DB1" w:rsidRDefault="00D73DF8" w:rsidP="007B0F77">
                            <w:pPr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Voor </w:t>
                            </w:r>
                            <w:r w:rsidR="00C02B47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de ondersteuning van uw </w:t>
                            </w:r>
                            <w:r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gezondheid zijn naast medicatieveiligheid</w:t>
                            </w:r>
                            <w:r w:rsidR="003D1828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nog vele andere vormen van alarmering, monitoring</w:t>
                            </w:r>
                            <w:r w:rsidR="00D96D3E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, dom</w:t>
                            </w:r>
                            <w:r w:rsidR="00544969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otica</w:t>
                            </w:r>
                            <w:r w:rsidR="003D1828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en</w:t>
                            </w:r>
                            <w:r w:rsidR="00C165CF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26BD0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zorg</w:t>
                            </w:r>
                            <w:r w:rsidR="00C165CF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technologie</w:t>
                            </w:r>
                            <w:r w:rsidR="003D1828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mogelijk</w:t>
                            </w:r>
                            <w:r w:rsidR="00C02B47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14:paraId="7D16ABB3" w14:textId="77777777" w:rsidR="00233DB1" w:rsidRDefault="00233DB1" w:rsidP="007B0F77">
                            <w:pPr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</w:pPr>
                          </w:p>
                          <w:p w14:paraId="1BD6B062" w14:textId="63DEEB05" w:rsidR="003F699B" w:rsidRDefault="00F93328" w:rsidP="007B0F77">
                            <w:pPr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ZorgBel is </w:t>
                            </w:r>
                            <w:r w:rsidR="00C0053A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goed </w:t>
                            </w:r>
                            <w:r w:rsidR="002641F1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te combineren </w:t>
                            </w:r>
                            <w:r w:rsidR="00C0053A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met </w:t>
                            </w:r>
                            <w:r w:rsidR="00EE2C35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andere </w:t>
                            </w:r>
                            <w:proofErr w:type="spellStart"/>
                            <w:r w:rsidR="00EE2C35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zorgveiligheidsystemen</w:t>
                            </w:r>
                            <w:proofErr w:type="spellEnd"/>
                            <w:r w:rsidR="00C0053A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="000A6691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Hiermee krijgen</w:t>
                            </w:r>
                            <w:r w:rsidR="002641F1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B93F90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zorgverleners</w:t>
                            </w:r>
                            <w:r w:rsidR="003F699B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direct een goed beeld van uw gezondheidssituatie</w:t>
                            </w:r>
                            <w:r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als </w:t>
                            </w:r>
                            <w:r w:rsidR="003F699B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er wat </w:t>
                            </w:r>
                            <w:r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aan de hand is</w:t>
                            </w:r>
                            <w:r w:rsidR="003F699B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. </w:t>
                            </w:r>
                          </w:p>
                          <w:p w14:paraId="51BFE5CC" w14:textId="77777777" w:rsidR="00BA4A73" w:rsidRDefault="00BA4A73" w:rsidP="007B0F77">
                            <w:pPr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</w:pPr>
                          </w:p>
                          <w:p w14:paraId="277B3B16" w14:textId="36E9AF4C" w:rsidR="00B02145" w:rsidRDefault="00B02145" w:rsidP="007B0F77">
                            <w:pPr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DF6C642" wp14:editId="0F205768">
                                  <wp:extent cx="3219450" cy="2512060"/>
                                  <wp:effectExtent l="0" t="0" r="0" b="2540"/>
                                  <wp:docPr id="8" name="Afbeelding 8" descr="Afbeelding met tafel, zitten, neerleggen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20190913_154407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9450" cy="2512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996F68" w14:textId="77777777" w:rsidR="00B02145" w:rsidRDefault="00B02145" w:rsidP="007B0F77">
                            <w:pPr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</w:pPr>
                          </w:p>
                          <w:p w14:paraId="67DCC540" w14:textId="77777777" w:rsidR="00B02145" w:rsidRDefault="00B02145" w:rsidP="007B0F77">
                            <w:pPr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</w:pPr>
                          </w:p>
                          <w:p w14:paraId="0222D36F" w14:textId="4C09D24C" w:rsidR="00505F99" w:rsidRDefault="00426BD0" w:rsidP="007B0F77">
                            <w:pPr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Veel gebruikte </w:t>
                            </w:r>
                            <w:r w:rsidR="001B360F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zorgtechnologieën</w:t>
                            </w:r>
                            <w:r w:rsidR="00A52933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zijn</w:t>
                            </w:r>
                            <w:r w:rsidR="00470E0B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:</w:t>
                            </w:r>
                            <w:r w:rsidR="00930BD0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hals</w:t>
                            </w:r>
                            <w:r w:rsidR="00A52933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/</w:t>
                            </w:r>
                            <w:r w:rsidR="00F245F4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52933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pols</w:t>
                            </w:r>
                            <w:r w:rsidR="00930BD0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alarm</w:t>
                            </w:r>
                            <w:r w:rsidR="00BB06AB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,</w:t>
                            </w:r>
                            <w:r w:rsidR="00A52933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trekkoord,</w:t>
                            </w:r>
                            <w:r w:rsidR="00BB06AB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DE453F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gewicht</w:t>
                            </w:r>
                            <w:r w:rsidR="00A83784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scontrole</w:t>
                            </w:r>
                            <w:r w:rsidR="00DE453F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BA2C57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bewegingsdetectie</w:t>
                            </w:r>
                            <w:r w:rsidR="00DE453F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96114E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valdetectie, bloeddruk</w:t>
                            </w:r>
                            <w:r w:rsidR="00ED5994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- en</w:t>
                            </w:r>
                            <w:r w:rsidR="0096114E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saturatie</w:t>
                            </w:r>
                            <w:r w:rsidR="00ED5994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meting</w:t>
                            </w:r>
                            <w:r w:rsidR="0096114E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8C6CEC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dwaaldetectie, </w:t>
                            </w:r>
                            <w:r w:rsidR="00ED69E6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elektronische</w:t>
                            </w:r>
                            <w:r w:rsidR="00141DEF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toegangscontrole </w:t>
                            </w:r>
                            <w:r w:rsidR="007D685C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drukmatten.</w:t>
                            </w:r>
                          </w:p>
                          <w:p w14:paraId="54A3B817" w14:textId="1CDF5A0C" w:rsidR="00930BD0" w:rsidRDefault="0034186F" w:rsidP="007B0F77">
                            <w:pPr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Onze experts adviseren u graag over de mogelijkheden</w:t>
                            </w:r>
                            <w:r w:rsidR="007D685C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775616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passend bij</w:t>
                            </w:r>
                            <w:r w:rsidR="001B360F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uw individuele</w:t>
                            </w:r>
                            <w:r w:rsidR="00775616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behoeften</w:t>
                            </w:r>
                            <w:r w:rsidR="00214984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="00AD463C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We weten dat iedere </w:t>
                            </w:r>
                            <w:r w:rsidR="00C60FD6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cliënt</w:t>
                            </w:r>
                            <w:r w:rsidR="00AD463C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andere behoeften heeft</w:t>
                            </w:r>
                            <w:r w:rsidR="00B62B09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14:paraId="4701281A" w14:textId="77777777" w:rsidR="0031663C" w:rsidRDefault="0031663C" w:rsidP="007B0F77">
                            <w:pPr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</w:pPr>
                          </w:p>
                          <w:p w14:paraId="11F97797" w14:textId="0388C5A7" w:rsidR="008A6D8A" w:rsidRDefault="00F245F4" w:rsidP="007B0F77">
                            <w:pPr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ZorgBel</w:t>
                            </w:r>
                            <w:r w:rsidRPr="00621B2A">
                              <w:rPr>
                                <w:rFonts w:eastAsia="Times New Roman"/>
                                <w:b/>
                                <w:bCs/>
                                <w:color w:val="FF3300"/>
                                <w:sz w:val="23"/>
                                <w:szCs w:val="23"/>
                              </w:rPr>
                              <w:t>Plus</w:t>
                            </w:r>
                            <w:proofErr w:type="spellEnd"/>
                            <w:r w:rsidR="001B7024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; meer dan medicatieveiligheid alleen. </w:t>
                            </w:r>
                          </w:p>
                          <w:p w14:paraId="5C3512FF" w14:textId="07F63FC8" w:rsidR="007B0F77" w:rsidRPr="007B0F77" w:rsidRDefault="007B0F77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14:paraId="04D6FED7" w14:textId="77777777" w:rsidR="009E1A5E" w:rsidRDefault="009E1A5E" w:rsidP="003F3C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BF5DD" id="Tekstvak 9" o:spid="_x0000_s1030" type="#_x0000_t202" style="position:absolute;margin-left:529pt;margin-top:-1.4pt;width:268.4pt;height:5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" fillcolor="white [3201]" stroked="f" strokeweight=".5pt">
                <v:textbox>
                  <w:txbxContent>
                    <w:p w14:paraId="50E37501" w14:textId="258ED21B" w:rsidR="007B0F77" w:rsidRPr="00D25AEB" w:rsidRDefault="00BA4A73" w:rsidP="007B0F77">
                      <w:pP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  <w:t>ZorgBel</w:t>
                      </w:r>
                      <w:r w:rsidR="00D42D2E" w:rsidRPr="00427CBB">
                        <w:rPr>
                          <w:rFonts w:eastAsia="Times New Roman"/>
                          <w:b/>
                          <w:bCs/>
                          <w:color w:val="FF3300"/>
                          <w:sz w:val="32"/>
                          <w:szCs w:val="32"/>
                        </w:rPr>
                        <w:t>Plus</w:t>
                      </w:r>
                      <w:proofErr w:type="spellEnd"/>
                      <w:r w:rsidR="00D42D2E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5451D6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  <w:r w:rsidR="00EB721E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  <w:t>ntegrale</w:t>
                      </w:r>
                      <w:r w:rsidR="00D42D2E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EB721E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  <w:t>veiligheid</w:t>
                      </w:r>
                      <w:r w:rsidR="00E33C1D" w:rsidRPr="00D25AEB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EFA6298" w14:textId="77777777" w:rsidR="00E9417C" w:rsidRPr="00905B36" w:rsidRDefault="00E9417C" w:rsidP="007B0F77">
                      <w:pPr>
                        <w:rPr>
                          <w:rFonts w:eastAsia="Times New Roman"/>
                          <w:sz w:val="23"/>
                          <w:szCs w:val="23"/>
                        </w:rPr>
                      </w:pPr>
                    </w:p>
                    <w:p w14:paraId="728877FD" w14:textId="52B589BC" w:rsidR="00233DB1" w:rsidRDefault="00D73DF8" w:rsidP="007B0F77">
                      <w:pPr>
                        <w:rPr>
                          <w:rFonts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eastAsia="Times New Roman"/>
                          <w:sz w:val="23"/>
                          <w:szCs w:val="23"/>
                        </w:rPr>
                        <w:t xml:space="preserve">Voor </w:t>
                      </w:r>
                      <w:r w:rsidR="00C02B47">
                        <w:rPr>
                          <w:rFonts w:eastAsia="Times New Roman"/>
                          <w:sz w:val="23"/>
                          <w:szCs w:val="23"/>
                        </w:rPr>
                        <w:t xml:space="preserve">de ondersteuning van uw </w:t>
                      </w:r>
                      <w:r>
                        <w:rPr>
                          <w:rFonts w:eastAsia="Times New Roman"/>
                          <w:sz w:val="23"/>
                          <w:szCs w:val="23"/>
                        </w:rPr>
                        <w:t>gezondheid zijn naast medicatieveiligheid</w:t>
                      </w:r>
                      <w:r w:rsidR="003D1828">
                        <w:rPr>
                          <w:rFonts w:eastAsia="Times New Roman"/>
                          <w:sz w:val="23"/>
                          <w:szCs w:val="23"/>
                        </w:rPr>
                        <w:t xml:space="preserve"> nog vele andere vormen van alarmering, monitoring</w:t>
                      </w:r>
                      <w:r w:rsidR="00D96D3E">
                        <w:rPr>
                          <w:rFonts w:eastAsia="Times New Roman"/>
                          <w:sz w:val="23"/>
                          <w:szCs w:val="23"/>
                        </w:rPr>
                        <w:t>, dom</w:t>
                      </w:r>
                      <w:r w:rsidR="00544969">
                        <w:rPr>
                          <w:rFonts w:eastAsia="Times New Roman"/>
                          <w:sz w:val="23"/>
                          <w:szCs w:val="23"/>
                        </w:rPr>
                        <w:t>otica</w:t>
                      </w:r>
                      <w:r w:rsidR="003D1828">
                        <w:rPr>
                          <w:rFonts w:eastAsia="Times New Roman"/>
                          <w:sz w:val="23"/>
                          <w:szCs w:val="23"/>
                        </w:rPr>
                        <w:t xml:space="preserve"> en</w:t>
                      </w:r>
                      <w:r w:rsidR="00C165CF">
                        <w:rPr>
                          <w:rFonts w:eastAsia="Times New Roman"/>
                          <w:sz w:val="23"/>
                          <w:szCs w:val="23"/>
                        </w:rPr>
                        <w:t xml:space="preserve"> </w:t>
                      </w:r>
                      <w:r w:rsidR="00426BD0">
                        <w:rPr>
                          <w:rFonts w:eastAsia="Times New Roman"/>
                          <w:sz w:val="23"/>
                          <w:szCs w:val="23"/>
                        </w:rPr>
                        <w:t>zorg</w:t>
                      </w:r>
                      <w:r w:rsidR="00C165CF">
                        <w:rPr>
                          <w:rFonts w:eastAsia="Times New Roman"/>
                          <w:sz w:val="23"/>
                          <w:szCs w:val="23"/>
                        </w:rPr>
                        <w:t>technologie</w:t>
                      </w:r>
                      <w:r w:rsidR="003D1828">
                        <w:rPr>
                          <w:rFonts w:eastAsia="Times New Roman"/>
                          <w:sz w:val="23"/>
                          <w:szCs w:val="23"/>
                        </w:rPr>
                        <w:t xml:space="preserve"> mogelijk</w:t>
                      </w:r>
                      <w:r w:rsidR="00C02B47">
                        <w:rPr>
                          <w:rFonts w:eastAsia="Times New Roman"/>
                          <w:sz w:val="23"/>
                          <w:szCs w:val="23"/>
                        </w:rPr>
                        <w:t>.</w:t>
                      </w:r>
                    </w:p>
                    <w:p w14:paraId="7D16ABB3" w14:textId="77777777" w:rsidR="00233DB1" w:rsidRDefault="00233DB1" w:rsidP="007B0F77">
                      <w:pPr>
                        <w:rPr>
                          <w:rFonts w:eastAsia="Times New Roman"/>
                          <w:sz w:val="23"/>
                          <w:szCs w:val="23"/>
                        </w:rPr>
                      </w:pPr>
                    </w:p>
                    <w:p w14:paraId="1BD6B062" w14:textId="63DEEB05" w:rsidR="003F699B" w:rsidRDefault="00F93328" w:rsidP="007B0F77">
                      <w:pPr>
                        <w:rPr>
                          <w:rFonts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eastAsia="Times New Roman"/>
                          <w:sz w:val="23"/>
                          <w:szCs w:val="23"/>
                        </w:rPr>
                        <w:t xml:space="preserve">ZorgBel is </w:t>
                      </w:r>
                      <w:r w:rsidR="00C0053A">
                        <w:rPr>
                          <w:rFonts w:eastAsia="Times New Roman"/>
                          <w:sz w:val="23"/>
                          <w:szCs w:val="23"/>
                        </w:rPr>
                        <w:t xml:space="preserve">goed </w:t>
                      </w:r>
                      <w:r w:rsidR="002641F1">
                        <w:rPr>
                          <w:rFonts w:eastAsia="Times New Roman"/>
                          <w:sz w:val="23"/>
                          <w:szCs w:val="23"/>
                        </w:rPr>
                        <w:t xml:space="preserve">te combineren </w:t>
                      </w:r>
                      <w:r w:rsidR="00C0053A">
                        <w:rPr>
                          <w:rFonts w:eastAsia="Times New Roman"/>
                          <w:sz w:val="23"/>
                          <w:szCs w:val="23"/>
                        </w:rPr>
                        <w:t xml:space="preserve">met </w:t>
                      </w:r>
                      <w:r w:rsidR="00EE2C35">
                        <w:rPr>
                          <w:rFonts w:eastAsia="Times New Roman"/>
                          <w:sz w:val="23"/>
                          <w:szCs w:val="23"/>
                        </w:rPr>
                        <w:t xml:space="preserve">andere </w:t>
                      </w:r>
                      <w:proofErr w:type="spellStart"/>
                      <w:r w:rsidR="00EE2C35">
                        <w:rPr>
                          <w:rFonts w:eastAsia="Times New Roman"/>
                          <w:sz w:val="23"/>
                          <w:szCs w:val="23"/>
                        </w:rPr>
                        <w:t>zorgveiligheidsystemen</w:t>
                      </w:r>
                      <w:proofErr w:type="spellEnd"/>
                      <w:r w:rsidR="00C0053A">
                        <w:rPr>
                          <w:rFonts w:eastAsia="Times New Roman"/>
                          <w:sz w:val="23"/>
                          <w:szCs w:val="23"/>
                        </w:rPr>
                        <w:t xml:space="preserve">. </w:t>
                      </w:r>
                      <w:r w:rsidR="000A6691">
                        <w:rPr>
                          <w:rFonts w:eastAsia="Times New Roman"/>
                          <w:sz w:val="23"/>
                          <w:szCs w:val="23"/>
                        </w:rPr>
                        <w:t>Hiermee krijgen</w:t>
                      </w:r>
                      <w:r w:rsidR="002641F1">
                        <w:rPr>
                          <w:rFonts w:eastAsia="Times New Roman"/>
                          <w:sz w:val="23"/>
                          <w:szCs w:val="23"/>
                        </w:rPr>
                        <w:t xml:space="preserve"> </w:t>
                      </w:r>
                      <w:r w:rsidR="00B93F90">
                        <w:rPr>
                          <w:rFonts w:eastAsia="Times New Roman"/>
                          <w:sz w:val="23"/>
                          <w:szCs w:val="23"/>
                        </w:rPr>
                        <w:t>zorgverleners</w:t>
                      </w:r>
                      <w:r w:rsidR="003F699B">
                        <w:rPr>
                          <w:rFonts w:eastAsia="Times New Roman"/>
                          <w:sz w:val="23"/>
                          <w:szCs w:val="23"/>
                        </w:rPr>
                        <w:t xml:space="preserve"> direct een goed beeld van uw gezondheidssituatie</w:t>
                      </w:r>
                      <w:r>
                        <w:rPr>
                          <w:rFonts w:eastAsia="Times New Roman"/>
                          <w:sz w:val="23"/>
                          <w:szCs w:val="23"/>
                        </w:rPr>
                        <w:t xml:space="preserve"> als </w:t>
                      </w:r>
                      <w:r w:rsidR="003F699B">
                        <w:rPr>
                          <w:rFonts w:eastAsia="Times New Roman"/>
                          <w:sz w:val="23"/>
                          <w:szCs w:val="23"/>
                        </w:rPr>
                        <w:t xml:space="preserve">er wat </w:t>
                      </w:r>
                      <w:r>
                        <w:rPr>
                          <w:rFonts w:eastAsia="Times New Roman"/>
                          <w:sz w:val="23"/>
                          <w:szCs w:val="23"/>
                        </w:rPr>
                        <w:t>aan de hand is</w:t>
                      </w:r>
                      <w:r w:rsidR="003F699B">
                        <w:rPr>
                          <w:rFonts w:eastAsia="Times New Roman"/>
                          <w:sz w:val="23"/>
                          <w:szCs w:val="23"/>
                        </w:rPr>
                        <w:t xml:space="preserve">. </w:t>
                      </w:r>
                    </w:p>
                    <w:p w14:paraId="51BFE5CC" w14:textId="77777777" w:rsidR="00BA4A73" w:rsidRDefault="00BA4A73" w:rsidP="007B0F77">
                      <w:pPr>
                        <w:rPr>
                          <w:rFonts w:eastAsia="Times New Roman"/>
                          <w:sz w:val="23"/>
                          <w:szCs w:val="23"/>
                        </w:rPr>
                      </w:pPr>
                    </w:p>
                    <w:p w14:paraId="277B3B16" w14:textId="36E9AF4C" w:rsidR="00B02145" w:rsidRDefault="00B02145" w:rsidP="007B0F77">
                      <w:pPr>
                        <w:rPr>
                          <w:rFonts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eastAsia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DF6C642" wp14:editId="0F205768">
                            <wp:extent cx="3219450" cy="2512060"/>
                            <wp:effectExtent l="0" t="0" r="0" b="2540"/>
                            <wp:docPr id="8" name="Afbeelding 8" descr="Afbeelding met tafel, zitten, neerleggen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20190913_154407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9450" cy="2512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996F68" w14:textId="77777777" w:rsidR="00B02145" w:rsidRDefault="00B02145" w:rsidP="007B0F77">
                      <w:pPr>
                        <w:rPr>
                          <w:rFonts w:eastAsia="Times New Roman"/>
                          <w:sz w:val="23"/>
                          <w:szCs w:val="23"/>
                        </w:rPr>
                      </w:pPr>
                    </w:p>
                    <w:p w14:paraId="67DCC540" w14:textId="77777777" w:rsidR="00B02145" w:rsidRDefault="00B02145" w:rsidP="007B0F77">
                      <w:pPr>
                        <w:rPr>
                          <w:rFonts w:eastAsia="Times New Roman"/>
                          <w:sz w:val="23"/>
                          <w:szCs w:val="23"/>
                        </w:rPr>
                      </w:pPr>
                    </w:p>
                    <w:p w14:paraId="0222D36F" w14:textId="4C09D24C" w:rsidR="00505F99" w:rsidRDefault="00426BD0" w:rsidP="007B0F77">
                      <w:pPr>
                        <w:rPr>
                          <w:rFonts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eastAsia="Times New Roman"/>
                          <w:sz w:val="23"/>
                          <w:szCs w:val="23"/>
                        </w:rPr>
                        <w:t xml:space="preserve">Veel gebruikte </w:t>
                      </w:r>
                      <w:r w:rsidR="001B360F">
                        <w:rPr>
                          <w:rFonts w:eastAsia="Times New Roman"/>
                          <w:sz w:val="23"/>
                          <w:szCs w:val="23"/>
                        </w:rPr>
                        <w:t>zorgtechnologieën</w:t>
                      </w:r>
                      <w:r w:rsidR="00A52933">
                        <w:rPr>
                          <w:rFonts w:eastAsia="Times New Roman"/>
                          <w:sz w:val="23"/>
                          <w:szCs w:val="23"/>
                        </w:rPr>
                        <w:t xml:space="preserve"> zijn</w:t>
                      </w:r>
                      <w:r w:rsidR="00470E0B">
                        <w:rPr>
                          <w:rFonts w:eastAsia="Times New Roman"/>
                          <w:sz w:val="23"/>
                          <w:szCs w:val="23"/>
                        </w:rPr>
                        <w:t>:</w:t>
                      </w:r>
                      <w:r w:rsidR="00930BD0">
                        <w:rPr>
                          <w:rFonts w:eastAsia="Times New Roman"/>
                          <w:sz w:val="23"/>
                          <w:szCs w:val="23"/>
                        </w:rPr>
                        <w:t xml:space="preserve"> hals</w:t>
                      </w:r>
                      <w:r w:rsidR="00A52933">
                        <w:rPr>
                          <w:rFonts w:eastAsia="Times New Roman"/>
                          <w:sz w:val="23"/>
                          <w:szCs w:val="23"/>
                        </w:rPr>
                        <w:t>/</w:t>
                      </w:r>
                      <w:r w:rsidR="00F245F4">
                        <w:rPr>
                          <w:rFonts w:eastAsia="Times New Roman"/>
                          <w:sz w:val="23"/>
                          <w:szCs w:val="23"/>
                        </w:rPr>
                        <w:t xml:space="preserve"> </w:t>
                      </w:r>
                      <w:r w:rsidR="00A52933">
                        <w:rPr>
                          <w:rFonts w:eastAsia="Times New Roman"/>
                          <w:sz w:val="23"/>
                          <w:szCs w:val="23"/>
                        </w:rPr>
                        <w:t>pols</w:t>
                      </w:r>
                      <w:r w:rsidR="00930BD0">
                        <w:rPr>
                          <w:rFonts w:eastAsia="Times New Roman"/>
                          <w:sz w:val="23"/>
                          <w:szCs w:val="23"/>
                        </w:rPr>
                        <w:t>alarm</w:t>
                      </w:r>
                      <w:r w:rsidR="00BB06AB">
                        <w:rPr>
                          <w:rFonts w:eastAsia="Times New Roman"/>
                          <w:sz w:val="23"/>
                          <w:szCs w:val="23"/>
                        </w:rPr>
                        <w:t>,</w:t>
                      </w:r>
                      <w:r w:rsidR="00A52933">
                        <w:rPr>
                          <w:rFonts w:eastAsia="Times New Roman"/>
                          <w:sz w:val="23"/>
                          <w:szCs w:val="23"/>
                        </w:rPr>
                        <w:t xml:space="preserve"> trekkoord,</w:t>
                      </w:r>
                      <w:r w:rsidR="00BB06AB">
                        <w:rPr>
                          <w:rFonts w:eastAsia="Times New Roman"/>
                          <w:sz w:val="23"/>
                          <w:szCs w:val="23"/>
                        </w:rPr>
                        <w:t xml:space="preserve">  </w:t>
                      </w:r>
                      <w:r w:rsidR="00DE453F">
                        <w:rPr>
                          <w:rFonts w:eastAsia="Times New Roman"/>
                          <w:sz w:val="23"/>
                          <w:szCs w:val="23"/>
                        </w:rPr>
                        <w:t>gewicht</w:t>
                      </w:r>
                      <w:r w:rsidR="00A83784">
                        <w:rPr>
                          <w:rFonts w:eastAsia="Times New Roman"/>
                          <w:sz w:val="23"/>
                          <w:szCs w:val="23"/>
                        </w:rPr>
                        <w:t>scontrole</w:t>
                      </w:r>
                      <w:r w:rsidR="00DE453F">
                        <w:rPr>
                          <w:rFonts w:eastAsia="Times New Roman"/>
                          <w:sz w:val="23"/>
                          <w:szCs w:val="23"/>
                        </w:rPr>
                        <w:t xml:space="preserve">, </w:t>
                      </w:r>
                      <w:r w:rsidR="00BA2C57">
                        <w:rPr>
                          <w:rFonts w:eastAsia="Times New Roman"/>
                          <w:sz w:val="23"/>
                          <w:szCs w:val="23"/>
                        </w:rPr>
                        <w:t>bewegingsdetectie</w:t>
                      </w:r>
                      <w:r w:rsidR="00DE453F">
                        <w:rPr>
                          <w:rFonts w:eastAsia="Times New Roman"/>
                          <w:sz w:val="23"/>
                          <w:szCs w:val="23"/>
                        </w:rPr>
                        <w:t xml:space="preserve">, </w:t>
                      </w:r>
                      <w:r w:rsidR="0096114E">
                        <w:rPr>
                          <w:rFonts w:eastAsia="Times New Roman"/>
                          <w:sz w:val="23"/>
                          <w:szCs w:val="23"/>
                        </w:rPr>
                        <w:t>valdetectie, bloeddruk</w:t>
                      </w:r>
                      <w:r w:rsidR="00ED5994">
                        <w:rPr>
                          <w:rFonts w:eastAsia="Times New Roman"/>
                          <w:sz w:val="23"/>
                          <w:szCs w:val="23"/>
                        </w:rPr>
                        <w:t>- en</w:t>
                      </w:r>
                      <w:r w:rsidR="0096114E">
                        <w:rPr>
                          <w:rFonts w:eastAsia="Times New Roman"/>
                          <w:sz w:val="23"/>
                          <w:szCs w:val="23"/>
                        </w:rPr>
                        <w:t xml:space="preserve"> saturatie</w:t>
                      </w:r>
                      <w:r w:rsidR="00ED5994">
                        <w:rPr>
                          <w:rFonts w:eastAsia="Times New Roman"/>
                          <w:sz w:val="23"/>
                          <w:szCs w:val="23"/>
                        </w:rPr>
                        <w:t>meting</w:t>
                      </w:r>
                      <w:r w:rsidR="0096114E">
                        <w:rPr>
                          <w:rFonts w:eastAsia="Times New Roman"/>
                          <w:sz w:val="23"/>
                          <w:szCs w:val="23"/>
                        </w:rPr>
                        <w:t xml:space="preserve">, </w:t>
                      </w:r>
                      <w:r w:rsidR="008C6CEC">
                        <w:rPr>
                          <w:rFonts w:eastAsia="Times New Roman"/>
                          <w:sz w:val="23"/>
                          <w:szCs w:val="23"/>
                        </w:rPr>
                        <w:t xml:space="preserve">dwaaldetectie, </w:t>
                      </w:r>
                      <w:r w:rsidR="00ED69E6">
                        <w:rPr>
                          <w:rFonts w:eastAsia="Times New Roman"/>
                          <w:sz w:val="23"/>
                          <w:szCs w:val="23"/>
                        </w:rPr>
                        <w:t>elektronische</w:t>
                      </w:r>
                      <w:r w:rsidR="00141DEF">
                        <w:rPr>
                          <w:rFonts w:eastAsia="Times New Roman"/>
                          <w:sz w:val="23"/>
                          <w:szCs w:val="23"/>
                        </w:rPr>
                        <w:t xml:space="preserve"> toegangscontrole </w:t>
                      </w:r>
                      <w:r w:rsidR="007D685C">
                        <w:rPr>
                          <w:rFonts w:eastAsia="Times New Roman"/>
                          <w:sz w:val="23"/>
                          <w:szCs w:val="23"/>
                        </w:rPr>
                        <w:t>drukmatten.</w:t>
                      </w:r>
                    </w:p>
                    <w:p w14:paraId="54A3B817" w14:textId="1CDF5A0C" w:rsidR="00930BD0" w:rsidRDefault="0034186F" w:rsidP="007B0F77">
                      <w:pPr>
                        <w:rPr>
                          <w:rFonts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eastAsia="Times New Roman"/>
                          <w:sz w:val="23"/>
                          <w:szCs w:val="23"/>
                        </w:rPr>
                        <w:t xml:space="preserve"> Onze experts adviseren u graag over de mogelijkheden</w:t>
                      </w:r>
                      <w:r w:rsidR="007D685C">
                        <w:rPr>
                          <w:rFonts w:eastAsia="Times New Roman"/>
                          <w:sz w:val="23"/>
                          <w:szCs w:val="23"/>
                        </w:rPr>
                        <w:t xml:space="preserve"> </w:t>
                      </w:r>
                      <w:r w:rsidR="00775616">
                        <w:rPr>
                          <w:rFonts w:eastAsia="Times New Roman"/>
                          <w:sz w:val="23"/>
                          <w:szCs w:val="23"/>
                        </w:rPr>
                        <w:t>passend bij</w:t>
                      </w:r>
                      <w:r w:rsidR="001B360F">
                        <w:rPr>
                          <w:rFonts w:eastAsia="Times New Roman"/>
                          <w:sz w:val="23"/>
                          <w:szCs w:val="23"/>
                        </w:rPr>
                        <w:t xml:space="preserve"> uw individuele</w:t>
                      </w:r>
                      <w:r w:rsidR="00775616">
                        <w:rPr>
                          <w:rFonts w:eastAsia="Times New Roman"/>
                          <w:sz w:val="23"/>
                          <w:szCs w:val="23"/>
                        </w:rPr>
                        <w:t xml:space="preserve"> behoeften</w:t>
                      </w:r>
                      <w:r w:rsidR="00214984">
                        <w:rPr>
                          <w:rFonts w:eastAsia="Times New Roman"/>
                          <w:sz w:val="23"/>
                          <w:szCs w:val="23"/>
                        </w:rPr>
                        <w:t xml:space="preserve">. </w:t>
                      </w:r>
                      <w:r w:rsidR="00AD463C">
                        <w:rPr>
                          <w:rFonts w:eastAsia="Times New Roman"/>
                          <w:sz w:val="23"/>
                          <w:szCs w:val="23"/>
                        </w:rPr>
                        <w:t xml:space="preserve">We weten dat iedere </w:t>
                      </w:r>
                      <w:r w:rsidR="00C60FD6">
                        <w:rPr>
                          <w:rFonts w:eastAsia="Times New Roman"/>
                          <w:sz w:val="23"/>
                          <w:szCs w:val="23"/>
                        </w:rPr>
                        <w:t>cliënt</w:t>
                      </w:r>
                      <w:r w:rsidR="00AD463C">
                        <w:rPr>
                          <w:rFonts w:eastAsia="Times New Roman"/>
                          <w:sz w:val="23"/>
                          <w:szCs w:val="23"/>
                        </w:rPr>
                        <w:t xml:space="preserve"> andere behoeften heeft</w:t>
                      </w:r>
                      <w:r w:rsidR="00B62B09">
                        <w:rPr>
                          <w:rFonts w:eastAsia="Times New Roman"/>
                          <w:sz w:val="23"/>
                          <w:szCs w:val="23"/>
                        </w:rPr>
                        <w:t>.</w:t>
                      </w:r>
                    </w:p>
                    <w:p w14:paraId="4701281A" w14:textId="77777777" w:rsidR="0031663C" w:rsidRDefault="0031663C" w:rsidP="007B0F77">
                      <w:pPr>
                        <w:rPr>
                          <w:rFonts w:eastAsia="Times New Roman"/>
                          <w:sz w:val="23"/>
                          <w:szCs w:val="23"/>
                        </w:rPr>
                      </w:pPr>
                    </w:p>
                    <w:p w14:paraId="11F97797" w14:textId="0388C5A7" w:rsidR="008A6D8A" w:rsidRDefault="00F245F4" w:rsidP="007B0F77">
                      <w:pPr>
                        <w:rPr>
                          <w:rFonts w:eastAsia="Times New Roman"/>
                          <w:sz w:val="23"/>
                          <w:szCs w:val="23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23"/>
                          <w:szCs w:val="23"/>
                        </w:rPr>
                        <w:t>ZorgBel</w:t>
                      </w:r>
                      <w:r w:rsidRPr="00621B2A">
                        <w:rPr>
                          <w:rFonts w:eastAsia="Times New Roman"/>
                          <w:b/>
                          <w:bCs/>
                          <w:color w:val="FF3300"/>
                          <w:sz w:val="23"/>
                          <w:szCs w:val="23"/>
                        </w:rPr>
                        <w:t>Plus</w:t>
                      </w:r>
                      <w:proofErr w:type="spellEnd"/>
                      <w:r w:rsidR="001B7024">
                        <w:rPr>
                          <w:rFonts w:eastAsia="Times New Roman"/>
                          <w:sz w:val="23"/>
                          <w:szCs w:val="23"/>
                        </w:rPr>
                        <w:t xml:space="preserve">; meer dan medicatieveiligheid alleen. </w:t>
                      </w:r>
                    </w:p>
                    <w:p w14:paraId="5C3512FF" w14:textId="07F63FC8" w:rsidR="007B0F77" w:rsidRPr="007B0F77" w:rsidRDefault="007B0F77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14:paraId="04D6FED7" w14:textId="77777777" w:rsidR="009E1A5E" w:rsidRDefault="009E1A5E" w:rsidP="003F3C4A"/>
                  </w:txbxContent>
                </v:textbox>
              </v:shape>
            </w:pict>
          </mc:Fallback>
        </mc:AlternateContent>
      </w:r>
      <w:r w:rsidRPr="009E1A5E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8C84E5" wp14:editId="48D7E066">
                <wp:simplePos x="0" y="0"/>
                <wp:positionH relativeFrom="margin">
                  <wp:posOffset>3215749</wp:posOffset>
                </wp:positionH>
                <wp:positionV relativeFrom="paragraph">
                  <wp:posOffset>-34925</wp:posOffset>
                </wp:positionV>
                <wp:extent cx="3312795" cy="7172325"/>
                <wp:effectExtent l="0" t="0" r="1905" b="9525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795" cy="7172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F8B3DC" w14:textId="0B2FC846" w:rsidR="00B10F32" w:rsidRPr="00D25AEB" w:rsidRDefault="009F4471" w:rsidP="00B10F32">
                            <w:pP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  <w:t>Tijdig uw medicatie</w:t>
                            </w:r>
                            <w:r w:rsidR="00303860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  <w:t>;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wel zo gezond</w:t>
                            </w:r>
                          </w:p>
                          <w:p w14:paraId="6418DCCE" w14:textId="77777777" w:rsidR="00B10F32" w:rsidRPr="00905B36" w:rsidRDefault="00B10F32" w:rsidP="00B10F32">
                            <w:pPr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</w:pPr>
                          </w:p>
                          <w:p w14:paraId="3A4DC899" w14:textId="1A0CCE7D" w:rsidR="00771EB5" w:rsidRDefault="00431E2D" w:rsidP="00B10F3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Als u </w:t>
                            </w:r>
                            <w:r w:rsidR="00F245F4">
                              <w:rPr>
                                <w:sz w:val="23"/>
                                <w:szCs w:val="23"/>
                              </w:rPr>
                              <w:t xml:space="preserve">correct en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op tijd uw medicatie inneemt krijgt u het </w:t>
                            </w:r>
                            <w:r w:rsidR="008B4506">
                              <w:rPr>
                                <w:sz w:val="23"/>
                                <w:szCs w:val="23"/>
                              </w:rPr>
                              <w:t xml:space="preserve">beste resultaat van uw behandeling. </w:t>
                            </w:r>
                          </w:p>
                          <w:p w14:paraId="4C49DAA5" w14:textId="4C5D81EA" w:rsidR="00C73346" w:rsidRDefault="002F26D4" w:rsidP="00B10F3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Bij het vergeten van medicatie kan er ongemerkt onnodige schade aan uw gezondheid optreden, die u pas later gaat voelen, als het </w:t>
                            </w:r>
                            <w:r w:rsidR="00771EB5">
                              <w:rPr>
                                <w:sz w:val="23"/>
                                <w:szCs w:val="23"/>
                              </w:rPr>
                              <w:t xml:space="preserve">zich opgestapeld heeft. </w:t>
                            </w:r>
                          </w:p>
                          <w:p w14:paraId="1F7CE537" w14:textId="389DF1F7" w:rsidR="00C73346" w:rsidRDefault="00C73346" w:rsidP="00B10F3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1E585DFC" w14:textId="4C76D6A2" w:rsidR="00771EB5" w:rsidRDefault="00FE5960" w:rsidP="00B10F3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14EB22" wp14:editId="03CD866C">
                                  <wp:extent cx="3095625" cy="2124075"/>
                                  <wp:effectExtent l="0" t="0" r="9525" b="9525"/>
                                  <wp:docPr id="6" name="Afbeelding 6" descr="Afbeelding met buiten, persoon, water, strand&#10;&#10;Automatisch gegenereerde beschrijvi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fbeelding 1" descr="Afbeelding met buiten, persoon, water, strand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5625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A685DF" w14:textId="2A9D69E8" w:rsidR="00771EB5" w:rsidRDefault="00771EB5" w:rsidP="00B10F3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6B79476C" w14:textId="6DFA20D3" w:rsidR="00A21CB0" w:rsidRDefault="00C73346" w:rsidP="00B10F3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Ieder mens vergeet wel eens wat</w:t>
                            </w:r>
                            <w:r w:rsidR="00332B55">
                              <w:rPr>
                                <w:sz w:val="23"/>
                                <w:szCs w:val="23"/>
                              </w:rPr>
                              <w:t xml:space="preserve">, en hoe ouder we worden hoe meer we vergeten. </w:t>
                            </w:r>
                          </w:p>
                          <w:p w14:paraId="2FCA284D" w14:textId="558B1FF3" w:rsidR="00332B55" w:rsidRDefault="00406386" w:rsidP="00B10F3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ZorgBel helpt de mens </w:t>
                            </w:r>
                            <w:r w:rsidR="006707A7">
                              <w:rPr>
                                <w:sz w:val="23"/>
                                <w:szCs w:val="23"/>
                              </w:rPr>
                              <w:t xml:space="preserve">een handje, zodat u zeker weet dat u uw medicatie tijdig inneemt. </w:t>
                            </w:r>
                            <w:r w:rsidR="00DF1175">
                              <w:rPr>
                                <w:sz w:val="23"/>
                                <w:szCs w:val="23"/>
                              </w:rPr>
                              <w:t>Zodat u zelf de regie in handen houdt</w:t>
                            </w:r>
                            <w:r w:rsidR="001D7D79">
                              <w:rPr>
                                <w:sz w:val="23"/>
                                <w:szCs w:val="23"/>
                              </w:rPr>
                              <w:t xml:space="preserve"> en zich geen zorgen hoeft te maken. </w:t>
                            </w:r>
                          </w:p>
                          <w:p w14:paraId="55558B76" w14:textId="40428EAC" w:rsidR="00FF441E" w:rsidRDefault="00FF441E" w:rsidP="00B10F3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54683B91" w14:textId="77777777" w:rsidR="00DD0E0A" w:rsidRDefault="00DD0E0A" w:rsidP="00B10F3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576C7AF2" w14:textId="77777777" w:rsidR="00FF441E" w:rsidRPr="00433CF8" w:rsidRDefault="00FF441E" w:rsidP="00FF441E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33CF8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  <w:t>Zorgbel wordt volledig vergoed</w:t>
                            </w:r>
                          </w:p>
                          <w:p w14:paraId="5C12C716" w14:textId="77777777" w:rsidR="00FF441E" w:rsidRPr="00B10F32" w:rsidRDefault="00FF441E" w:rsidP="00B10F3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8C84E5" id="Tekstvak 11" o:spid="_x0000_s1031" type="#_x0000_t202" style="position:absolute;margin-left:253.2pt;margin-top:-2.75pt;width:260.85pt;height:564.7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" fillcolor="white [3201]" stroked="f" strokeweight=".5pt">
                <v:textbox>
                  <w:txbxContent>
                    <w:p w14:paraId="54F8B3DC" w14:textId="0B2FC846" w:rsidR="00B10F32" w:rsidRPr="00D25AEB" w:rsidRDefault="009F4471" w:rsidP="00B10F32">
                      <w:pP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  <w:t>Tijdig uw medicatie</w:t>
                      </w:r>
                      <w:r w:rsidR="00303860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  <w:t>;</w:t>
                      </w: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  <w:t xml:space="preserve"> wel zo gezond</w:t>
                      </w:r>
                    </w:p>
                    <w:p w14:paraId="6418DCCE" w14:textId="77777777" w:rsidR="00B10F32" w:rsidRPr="00905B36" w:rsidRDefault="00B10F32" w:rsidP="00B10F32">
                      <w:pPr>
                        <w:rPr>
                          <w:rFonts w:eastAsia="Times New Roman"/>
                          <w:sz w:val="23"/>
                          <w:szCs w:val="23"/>
                        </w:rPr>
                      </w:pPr>
                    </w:p>
                    <w:p w14:paraId="3A4DC899" w14:textId="1A0CCE7D" w:rsidR="00771EB5" w:rsidRDefault="00431E2D" w:rsidP="00B10F32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Als u </w:t>
                      </w:r>
                      <w:r w:rsidR="00F245F4">
                        <w:rPr>
                          <w:sz w:val="23"/>
                          <w:szCs w:val="23"/>
                        </w:rPr>
                        <w:t xml:space="preserve">correct en </w:t>
                      </w:r>
                      <w:r>
                        <w:rPr>
                          <w:sz w:val="23"/>
                          <w:szCs w:val="23"/>
                        </w:rPr>
                        <w:t xml:space="preserve">op tijd uw medicatie inneemt krijgt u het </w:t>
                      </w:r>
                      <w:r w:rsidR="008B4506">
                        <w:rPr>
                          <w:sz w:val="23"/>
                          <w:szCs w:val="23"/>
                        </w:rPr>
                        <w:t xml:space="preserve">beste resultaat van uw behandeling. </w:t>
                      </w:r>
                    </w:p>
                    <w:p w14:paraId="4C49DAA5" w14:textId="4C5D81EA" w:rsidR="00C73346" w:rsidRDefault="002F26D4" w:rsidP="00B10F32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Bij het vergeten van medicatie kan er ongemerkt onnodige schade aan uw gezondheid optreden, die u pas later gaat voelen, als het </w:t>
                      </w:r>
                      <w:r w:rsidR="00771EB5">
                        <w:rPr>
                          <w:sz w:val="23"/>
                          <w:szCs w:val="23"/>
                        </w:rPr>
                        <w:t xml:space="preserve">zich opgestapeld heeft. </w:t>
                      </w:r>
                    </w:p>
                    <w:p w14:paraId="1F7CE537" w14:textId="389DF1F7" w:rsidR="00C73346" w:rsidRDefault="00C73346" w:rsidP="00B10F32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1E585DFC" w14:textId="4C76D6A2" w:rsidR="00771EB5" w:rsidRDefault="00FE5960" w:rsidP="00B10F32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14EB22" wp14:editId="03CD866C">
                            <wp:extent cx="3095625" cy="2124075"/>
                            <wp:effectExtent l="0" t="0" r="9525" b="9525"/>
                            <wp:docPr id="6" name="Afbeelding 6" descr="Afbeelding met buiten, persoon, water, strand&#10;&#10;Automatisch gegenereerde beschrijvi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fbeelding 1" descr="Afbeelding met buiten, persoon, water, strand&#10;&#10;Automatisch gegenereerde beschrijvin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5625" cy="2124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A685DF" w14:textId="2A9D69E8" w:rsidR="00771EB5" w:rsidRDefault="00771EB5" w:rsidP="00B10F32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6B79476C" w14:textId="6DFA20D3" w:rsidR="00A21CB0" w:rsidRDefault="00C73346" w:rsidP="00B10F32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Ieder mens vergeet wel eens wat</w:t>
                      </w:r>
                      <w:r w:rsidR="00332B55">
                        <w:rPr>
                          <w:sz w:val="23"/>
                          <w:szCs w:val="23"/>
                        </w:rPr>
                        <w:t xml:space="preserve">, en hoe ouder we worden hoe meer we vergeten. </w:t>
                      </w:r>
                    </w:p>
                    <w:p w14:paraId="2FCA284D" w14:textId="558B1FF3" w:rsidR="00332B55" w:rsidRDefault="00406386" w:rsidP="00B10F32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ZorgBel helpt de mens </w:t>
                      </w:r>
                      <w:r w:rsidR="006707A7">
                        <w:rPr>
                          <w:sz w:val="23"/>
                          <w:szCs w:val="23"/>
                        </w:rPr>
                        <w:t xml:space="preserve">een handje, zodat u zeker weet dat u uw medicatie tijdig inneemt. </w:t>
                      </w:r>
                      <w:r w:rsidR="00DF1175">
                        <w:rPr>
                          <w:sz w:val="23"/>
                          <w:szCs w:val="23"/>
                        </w:rPr>
                        <w:t>Zodat u zelf de regie in handen houdt</w:t>
                      </w:r>
                      <w:r w:rsidR="001D7D79">
                        <w:rPr>
                          <w:sz w:val="23"/>
                          <w:szCs w:val="23"/>
                        </w:rPr>
                        <w:t xml:space="preserve"> en zich geen zorgen hoeft te maken. </w:t>
                      </w:r>
                    </w:p>
                    <w:p w14:paraId="55558B76" w14:textId="40428EAC" w:rsidR="00FF441E" w:rsidRDefault="00FF441E" w:rsidP="00B10F32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54683B91" w14:textId="77777777" w:rsidR="00DD0E0A" w:rsidRDefault="00DD0E0A" w:rsidP="00B10F32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576C7AF2" w14:textId="77777777" w:rsidR="00FF441E" w:rsidRPr="00433CF8" w:rsidRDefault="00FF441E" w:rsidP="00FF441E">
                      <w:pPr>
                        <w:jc w:val="center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433CF8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  <w:t>Zorgbel wordt volledig vergoed</w:t>
                      </w:r>
                    </w:p>
                    <w:p w14:paraId="5C12C716" w14:textId="77777777" w:rsidR="00FF441E" w:rsidRPr="00B10F32" w:rsidRDefault="00FF441E" w:rsidP="00B10F32">
                      <w:pPr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1A6E" w:rsidRPr="009E1A5E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705DE2" wp14:editId="611DC922">
                <wp:simplePos x="0" y="0"/>
                <wp:positionH relativeFrom="margin">
                  <wp:posOffset>-213886</wp:posOffset>
                </wp:positionH>
                <wp:positionV relativeFrom="paragraph">
                  <wp:posOffset>-32385</wp:posOffset>
                </wp:positionV>
                <wp:extent cx="3349371" cy="7172325"/>
                <wp:effectExtent l="0" t="0" r="3810" b="9525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371" cy="7172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455CB0" w14:textId="77777777" w:rsidR="007B0F77" w:rsidRPr="00D25AEB" w:rsidRDefault="007B0F77" w:rsidP="007B0F77">
                            <w:pP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25AEB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  <w:t>Wat is ZorgBel?</w:t>
                            </w:r>
                          </w:p>
                          <w:p w14:paraId="76F4C85A" w14:textId="77777777" w:rsidR="00C63C9C" w:rsidRPr="00723002" w:rsidRDefault="00C63C9C" w:rsidP="007B0F7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2A18DC0F" w14:textId="621FA3AD" w:rsidR="008D1BC8" w:rsidRPr="00723002" w:rsidRDefault="007B0F77" w:rsidP="007B0F77">
                            <w:pPr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</w:pPr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ZorgBel is een slimme </w:t>
                            </w:r>
                            <w:proofErr w:type="spellStart"/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medicijnbox</w:t>
                            </w:r>
                            <w:proofErr w:type="spellEnd"/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met medicatie-op-rol; de zo genoemde</w:t>
                            </w:r>
                            <w:r w:rsidR="00F36F14" w:rsidRPr="00F36F14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36F14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medicatie</w:t>
                            </w:r>
                            <w:r w:rsidR="00F36F14"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rol</w:t>
                            </w:r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. </w:t>
                            </w:r>
                          </w:p>
                          <w:p w14:paraId="16520FAD" w14:textId="3D1CB71E" w:rsidR="00C041FA" w:rsidRDefault="007B0F77" w:rsidP="007B0F77">
                            <w:pPr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</w:pPr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Deze </w:t>
                            </w:r>
                            <w:r w:rsidR="00F36F14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medicatie</w:t>
                            </w:r>
                            <w:r w:rsidR="00F36F14"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rol </w:t>
                            </w:r>
                            <w:r w:rsidR="0069411F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levert</w:t>
                            </w:r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69411F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uw</w:t>
                            </w:r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apotheek zonder extra kosten. De </w:t>
                            </w:r>
                            <w:r w:rsidR="00F36F14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medicatie</w:t>
                            </w:r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rol bevat een zakje met daarin alle medicijnen</w:t>
                            </w:r>
                            <w:r w:rsidR="00B24602"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,</w:t>
                            </w:r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6A01BB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v</w:t>
                            </w:r>
                            <w:r w:rsidR="006A01BB"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oor ieder tijdstip waarop u medicijnen in moet nemen</w:t>
                            </w:r>
                            <w:r w:rsidR="00C041FA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.</w:t>
                            </w:r>
                            <w:r w:rsidR="006A01BB"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B24602"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D</w:t>
                            </w:r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e zakjes </w:t>
                            </w:r>
                            <w:r w:rsidR="00B24602"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zitten </w:t>
                            </w:r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in de juiste volgorde op de rol. Op ieder zakje staat uw naam, de namen van de tabletten in het zakje en het tijdstip van inname. </w:t>
                            </w:r>
                          </w:p>
                          <w:p w14:paraId="0CE5F020" w14:textId="1E0615E6" w:rsidR="007B0F77" w:rsidRDefault="007B0F77" w:rsidP="007B0F77">
                            <w:pPr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</w:pPr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Als het tijd is voor uw medicatie </w:t>
                            </w:r>
                            <w:r w:rsidR="00B24602"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geeft</w:t>
                            </w:r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ZorgBelbox</w:t>
                            </w:r>
                            <w:proofErr w:type="spellEnd"/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een signaal. Hoort</w:t>
                            </w:r>
                            <w:r w:rsidR="000A7DE1"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en ziet</w:t>
                            </w:r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u dat niet</w:t>
                            </w:r>
                            <w:r w:rsidR="000A7DE1"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,</w:t>
                            </w:r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dan wordt </w:t>
                            </w:r>
                            <w:r w:rsidR="00C041FA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het</w:t>
                            </w:r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signaal ieder</w:t>
                            </w:r>
                            <w:r w:rsidR="005D468A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e</w:t>
                            </w:r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tien minuten herhaald</w:t>
                            </w:r>
                            <w:r w:rsidR="005D468A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,</w:t>
                            </w:r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gedurende een half uur. Als u uw medicatie </w:t>
                            </w:r>
                            <w:r w:rsidR="000A7DE1"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dan nog </w:t>
                            </w:r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niet hebt ingenomen</w:t>
                            </w:r>
                            <w:r w:rsidR="000A7DE1"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,</w:t>
                            </w:r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krijgt u een herinnering per telefoon. </w:t>
                            </w:r>
                            <w:r w:rsidR="007019D0"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Zo</w:t>
                            </w:r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54C25"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vergeet</w:t>
                            </w:r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u </w:t>
                            </w:r>
                            <w:r w:rsidR="00A9771F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simpelweg</w:t>
                            </w:r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54C25"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nooit meer </w:t>
                            </w:r>
                            <w:r w:rsidR="005D468A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 xml:space="preserve">om </w:t>
                            </w:r>
                            <w:r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uw medicatie in te nemen</w:t>
                            </w:r>
                            <w:r w:rsidR="00954C25" w:rsidRPr="00723002">
                              <w:rPr>
                                <w:rFonts w:eastAsia="Times New Roman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14:paraId="41967B23" w14:textId="77777777" w:rsidR="008037D5" w:rsidRPr="00545E45" w:rsidRDefault="008037D5" w:rsidP="007B0F77">
                            <w:pPr>
                              <w:rPr>
                                <w:rFonts w:eastAsia="Times New Roman"/>
                                <w:sz w:val="12"/>
                                <w:szCs w:val="12"/>
                              </w:rPr>
                            </w:pPr>
                          </w:p>
                          <w:p w14:paraId="6C39C414" w14:textId="36F1EF8F" w:rsidR="007B0F77" w:rsidRPr="007B0F77" w:rsidRDefault="005E4AC4" w:rsidP="007B0F7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802340" wp14:editId="6F4DE9F3">
                                  <wp:extent cx="3158837" cy="3467595"/>
                                  <wp:effectExtent l="0" t="0" r="3810" b="0"/>
                                  <wp:docPr id="1" name="Afbeelding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fbeelding 1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1064" cy="3481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CF0BD3" w14:textId="403C545D" w:rsidR="007B0F77" w:rsidRDefault="007B0F77" w:rsidP="007B0F77"/>
                          <w:p w14:paraId="23A7B05A" w14:textId="73252DF4" w:rsidR="000712F8" w:rsidRDefault="000712F8" w:rsidP="007B0F77"/>
                          <w:p w14:paraId="7460F1DB" w14:textId="77777777" w:rsidR="000712F8" w:rsidRDefault="000712F8" w:rsidP="007B0F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705DE2" id="Tekstvak 10" o:spid="_x0000_s1032" type="#_x0000_t202" style="position:absolute;margin-left:-16.85pt;margin-top:-2.55pt;width:263.75pt;height:564.7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" fillcolor="white [3201]" stroked="f" strokeweight=".5pt">
                <v:textbox>
                  <w:txbxContent>
                    <w:p w14:paraId="0D455CB0" w14:textId="77777777" w:rsidR="007B0F77" w:rsidRPr="00D25AEB" w:rsidRDefault="007B0F77" w:rsidP="007B0F77">
                      <w:pP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D25AEB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  <w:t>Wat is ZorgBel?</w:t>
                      </w:r>
                    </w:p>
                    <w:p w14:paraId="76F4C85A" w14:textId="77777777" w:rsidR="00C63C9C" w:rsidRPr="00723002" w:rsidRDefault="00C63C9C" w:rsidP="007B0F77">
                      <w:pPr>
                        <w:rPr>
                          <w:rFonts w:eastAsia="Times New Roman"/>
                        </w:rPr>
                      </w:pPr>
                    </w:p>
                    <w:p w14:paraId="2A18DC0F" w14:textId="621FA3AD" w:rsidR="008D1BC8" w:rsidRPr="00723002" w:rsidRDefault="007B0F77" w:rsidP="007B0F77">
                      <w:pPr>
                        <w:rPr>
                          <w:rFonts w:eastAsia="Times New Roman"/>
                          <w:sz w:val="23"/>
                          <w:szCs w:val="23"/>
                        </w:rPr>
                      </w:pPr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ZorgBel is een slimme </w:t>
                      </w:r>
                      <w:proofErr w:type="spellStart"/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>medicijnbox</w:t>
                      </w:r>
                      <w:proofErr w:type="spellEnd"/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 met medicatie-op-rol; de zo genoemde</w:t>
                      </w:r>
                      <w:r w:rsidR="00F36F14" w:rsidRPr="00F36F14">
                        <w:rPr>
                          <w:rFonts w:eastAsia="Times New Roman"/>
                          <w:sz w:val="23"/>
                          <w:szCs w:val="23"/>
                        </w:rPr>
                        <w:t xml:space="preserve"> </w:t>
                      </w:r>
                      <w:r w:rsidR="00F36F14">
                        <w:rPr>
                          <w:rFonts w:eastAsia="Times New Roman"/>
                          <w:sz w:val="23"/>
                          <w:szCs w:val="23"/>
                        </w:rPr>
                        <w:t>medicatie</w:t>
                      </w:r>
                      <w:r w:rsidR="00F36F14" w:rsidRPr="00723002">
                        <w:rPr>
                          <w:rFonts w:eastAsia="Times New Roman"/>
                          <w:sz w:val="23"/>
                          <w:szCs w:val="23"/>
                        </w:rPr>
                        <w:t>rol</w:t>
                      </w:r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. </w:t>
                      </w:r>
                    </w:p>
                    <w:p w14:paraId="16520FAD" w14:textId="3D1CB71E" w:rsidR="00C041FA" w:rsidRDefault="007B0F77" w:rsidP="007B0F77">
                      <w:pPr>
                        <w:rPr>
                          <w:rFonts w:eastAsia="Times New Roman"/>
                          <w:sz w:val="23"/>
                          <w:szCs w:val="23"/>
                        </w:rPr>
                      </w:pPr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Deze </w:t>
                      </w:r>
                      <w:r w:rsidR="00F36F14">
                        <w:rPr>
                          <w:rFonts w:eastAsia="Times New Roman"/>
                          <w:sz w:val="23"/>
                          <w:szCs w:val="23"/>
                        </w:rPr>
                        <w:t>medicatie</w:t>
                      </w:r>
                      <w:r w:rsidR="00F36F14"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rol </w:t>
                      </w:r>
                      <w:r w:rsidR="0069411F">
                        <w:rPr>
                          <w:rFonts w:eastAsia="Times New Roman"/>
                          <w:sz w:val="23"/>
                          <w:szCs w:val="23"/>
                        </w:rPr>
                        <w:t>levert</w:t>
                      </w:r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 </w:t>
                      </w:r>
                      <w:r w:rsidR="0069411F">
                        <w:rPr>
                          <w:rFonts w:eastAsia="Times New Roman"/>
                          <w:sz w:val="23"/>
                          <w:szCs w:val="23"/>
                        </w:rPr>
                        <w:t>uw</w:t>
                      </w:r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 apotheek zonder extra kosten. De </w:t>
                      </w:r>
                      <w:r w:rsidR="00F36F14">
                        <w:rPr>
                          <w:rFonts w:eastAsia="Times New Roman"/>
                          <w:sz w:val="23"/>
                          <w:szCs w:val="23"/>
                        </w:rPr>
                        <w:t>medicatie</w:t>
                      </w:r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>rol bevat een zakje met daarin alle medicijnen</w:t>
                      </w:r>
                      <w:r w:rsidR="00B24602" w:rsidRPr="00723002">
                        <w:rPr>
                          <w:rFonts w:eastAsia="Times New Roman"/>
                          <w:sz w:val="23"/>
                          <w:szCs w:val="23"/>
                        </w:rPr>
                        <w:t>,</w:t>
                      </w:r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 </w:t>
                      </w:r>
                      <w:r w:rsidR="006A01BB">
                        <w:rPr>
                          <w:rFonts w:eastAsia="Times New Roman"/>
                          <w:sz w:val="23"/>
                          <w:szCs w:val="23"/>
                        </w:rPr>
                        <w:t>v</w:t>
                      </w:r>
                      <w:r w:rsidR="006A01BB" w:rsidRPr="00723002">
                        <w:rPr>
                          <w:rFonts w:eastAsia="Times New Roman"/>
                          <w:sz w:val="23"/>
                          <w:szCs w:val="23"/>
                        </w:rPr>
                        <w:t>oor ieder tijdstip waarop u medicijnen in moet nemen</w:t>
                      </w:r>
                      <w:r w:rsidR="00C041FA">
                        <w:rPr>
                          <w:rFonts w:eastAsia="Times New Roman"/>
                          <w:sz w:val="23"/>
                          <w:szCs w:val="23"/>
                        </w:rPr>
                        <w:t>.</w:t>
                      </w:r>
                      <w:r w:rsidR="006A01BB"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 </w:t>
                      </w:r>
                      <w:r w:rsidR="00B24602" w:rsidRPr="00723002">
                        <w:rPr>
                          <w:rFonts w:eastAsia="Times New Roman"/>
                          <w:sz w:val="23"/>
                          <w:szCs w:val="23"/>
                        </w:rPr>
                        <w:t>D</w:t>
                      </w:r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e zakjes </w:t>
                      </w:r>
                      <w:r w:rsidR="00B24602"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zitten </w:t>
                      </w:r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in de juiste volgorde op de rol. Op ieder zakje staat uw naam, de namen van de tabletten in het zakje en het tijdstip van inname. </w:t>
                      </w:r>
                    </w:p>
                    <w:p w14:paraId="0CE5F020" w14:textId="1E0615E6" w:rsidR="007B0F77" w:rsidRDefault="007B0F77" w:rsidP="007B0F77">
                      <w:pPr>
                        <w:rPr>
                          <w:rFonts w:eastAsia="Times New Roman"/>
                          <w:sz w:val="23"/>
                          <w:szCs w:val="23"/>
                        </w:rPr>
                      </w:pPr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Als het tijd is voor uw medicatie </w:t>
                      </w:r>
                      <w:r w:rsidR="00B24602" w:rsidRPr="00723002">
                        <w:rPr>
                          <w:rFonts w:eastAsia="Times New Roman"/>
                          <w:sz w:val="23"/>
                          <w:szCs w:val="23"/>
                        </w:rPr>
                        <w:t>geeft</w:t>
                      </w:r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>ZorgBelbox</w:t>
                      </w:r>
                      <w:proofErr w:type="spellEnd"/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 een signaal. Hoort</w:t>
                      </w:r>
                      <w:r w:rsidR="000A7DE1"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 en ziet</w:t>
                      </w:r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 u dat niet</w:t>
                      </w:r>
                      <w:r w:rsidR="000A7DE1" w:rsidRPr="00723002">
                        <w:rPr>
                          <w:rFonts w:eastAsia="Times New Roman"/>
                          <w:sz w:val="23"/>
                          <w:szCs w:val="23"/>
                        </w:rPr>
                        <w:t>,</w:t>
                      </w:r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 dan wordt </w:t>
                      </w:r>
                      <w:r w:rsidR="00C041FA">
                        <w:rPr>
                          <w:rFonts w:eastAsia="Times New Roman"/>
                          <w:sz w:val="23"/>
                          <w:szCs w:val="23"/>
                        </w:rPr>
                        <w:t>het</w:t>
                      </w:r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 signaal ieder</w:t>
                      </w:r>
                      <w:r w:rsidR="005D468A">
                        <w:rPr>
                          <w:rFonts w:eastAsia="Times New Roman"/>
                          <w:sz w:val="23"/>
                          <w:szCs w:val="23"/>
                        </w:rPr>
                        <w:t>e</w:t>
                      </w:r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 tien minuten herhaald</w:t>
                      </w:r>
                      <w:r w:rsidR="005D468A">
                        <w:rPr>
                          <w:rFonts w:eastAsia="Times New Roman"/>
                          <w:sz w:val="23"/>
                          <w:szCs w:val="23"/>
                        </w:rPr>
                        <w:t>,</w:t>
                      </w:r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 gedurende een half uur. Als u uw medicatie </w:t>
                      </w:r>
                      <w:r w:rsidR="000A7DE1"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dan nog </w:t>
                      </w:r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>niet hebt ingenomen</w:t>
                      </w:r>
                      <w:r w:rsidR="000A7DE1" w:rsidRPr="00723002">
                        <w:rPr>
                          <w:rFonts w:eastAsia="Times New Roman"/>
                          <w:sz w:val="23"/>
                          <w:szCs w:val="23"/>
                        </w:rPr>
                        <w:t>,</w:t>
                      </w:r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 krijgt u een herinnering per telefoon. </w:t>
                      </w:r>
                      <w:r w:rsidR="007019D0" w:rsidRPr="00723002">
                        <w:rPr>
                          <w:rFonts w:eastAsia="Times New Roman"/>
                          <w:sz w:val="23"/>
                          <w:szCs w:val="23"/>
                        </w:rPr>
                        <w:t>Zo</w:t>
                      </w:r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 </w:t>
                      </w:r>
                      <w:r w:rsidR="00954C25" w:rsidRPr="00723002">
                        <w:rPr>
                          <w:rFonts w:eastAsia="Times New Roman"/>
                          <w:sz w:val="23"/>
                          <w:szCs w:val="23"/>
                        </w:rPr>
                        <w:t>vergeet</w:t>
                      </w:r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 u </w:t>
                      </w:r>
                      <w:r w:rsidR="00A9771F">
                        <w:rPr>
                          <w:rFonts w:eastAsia="Times New Roman"/>
                          <w:sz w:val="23"/>
                          <w:szCs w:val="23"/>
                        </w:rPr>
                        <w:t>simpelweg</w:t>
                      </w:r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 </w:t>
                      </w:r>
                      <w:r w:rsidR="00954C25" w:rsidRPr="00723002">
                        <w:rPr>
                          <w:rFonts w:eastAsia="Times New Roman"/>
                          <w:sz w:val="23"/>
                          <w:szCs w:val="23"/>
                        </w:rPr>
                        <w:t xml:space="preserve">nooit meer </w:t>
                      </w:r>
                      <w:r w:rsidR="005D468A">
                        <w:rPr>
                          <w:rFonts w:eastAsia="Times New Roman"/>
                          <w:sz w:val="23"/>
                          <w:szCs w:val="23"/>
                        </w:rPr>
                        <w:t xml:space="preserve">om </w:t>
                      </w:r>
                      <w:r w:rsidRPr="00723002">
                        <w:rPr>
                          <w:rFonts w:eastAsia="Times New Roman"/>
                          <w:sz w:val="23"/>
                          <w:szCs w:val="23"/>
                        </w:rPr>
                        <w:t>uw medicatie in te nemen</w:t>
                      </w:r>
                      <w:r w:rsidR="00954C25" w:rsidRPr="00723002">
                        <w:rPr>
                          <w:rFonts w:eastAsia="Times New Roman"/>
                          <w:sz w:val="23"/>
                          <w:szCs w:val="23"/>
                        </w:rPr>
                        <w:t>.</w:t>
                      </w:r>
                    </w:p>
                    <w:p w14:paraId="41967B23" w14:textId="77777777" w:rsidR="008037D5" w:rsidRPr="00545E45" w:rsidRDefault="008037D5" w:rsidP="007B0F77">
                      <w:pPr>
                        <w:rPr>
                          <w:rFonts w:eastAsia="Times New Roman"/>
                          <w:sz w:val="12"/>
                          <w:szCs w:val="12"/>
                        </w:rPr>
                      </w:pPr>
                    </w:p>
                    <w:p w14:paraId="6C39C414" w14:textId="36F1EF8F" w:rsidR="007B0F77" w:rsidRPr="007B0F77" w:rsidRDefault="005E4AC4" w:rsidP="007B0F77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802340" wp14:editId="6F4DE9F3">
                            <wp:extent cx="3158837" cy="3467595"/>
                            <wp:effectExtent l="0" t="0" r="3810" b="0"/>
                            <wp:docPr id="1" name="Afbeelding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fbeelding 1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1064" cy="3481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CF0BD3" w14:textId="403C545D" w:rsidR="007B0F77" w:rsidRDefault="007B0F77" w:rsidP="007B0F77"/>
                    <w:p w14:paraId="23A7B05A" w14:textId="73252DF4" w:rsidR="000712F8" w:rsidRDefault="000712F8" w:rsidP="007B0F77"/>
                    <w:p w14:paraId="7460F1DB" w14:textId="77777777" w:rsidR="000712F8" w:rsidRDefault="000712F8" w:rsidP="007B0F77"/>
                  </w:txbxContent>
                </v:textbox>
                <w10:wrap anchorx="margin"/>
              </v:shape>
            </w:pict>
          </mc:Fallback>
        </mc:AlternateContent>
      </w:r>
    </w:p>
    <w:p w14:paraId="3EE1A2A9" w14:textId="79A77051" w:rsidR="002C3E81" w:rsidRPr="002C3E81" w:rsidRDefault="002C3E81" w:rsidP="002C3E81">
      <w:pPr>
        <w:rPr>
          <w:rFonts w:eastAsia="Times New Roman"/>
        </w:rPr>
      </w:pPr>
    </w:p>
    <w:p w14:paraId="5E844B1B" w14:textId="73B192F7" w:rsidR="002C3E81" w:rsidRPr="002C3E81" w:rsidRDefault="002C3E81" w:rsidP="002C3E81">
      <w:pPr>
        <w:rPr>
          <w:rFonts w:eastAsia="Times New Roman"/>
        </w:rPr>
      </w:pPr>
    </w:p>
    <w:p w14:paraId="2DF43DD8" w14:textId="37AB1217" w:rsidR="009E1A5E" w:rsidRDefault="009E1A5E">
      <w:pPr>
        <w:spacing w:line="280" w:lineRule="exact"/>
        <w:rPr>
          <w:rFonts w:eastAsia="Times New Roman"/>
        </w:rPr>
      </w:pPr>
    </w:p>
    <w:p w14:paraId="381F2649" w14:textId="1E0C882D" w:rsidR="000712F8" w:rsidRDefault="000712F8">
      <w:pPr>
        <w:spacing w:line="280" w:lineRule="exact"/>
        <w:rPr>
          <w:rFonts w:eastAsia="Times New Roman"/>
        </w:rPr>
      </w:pPr>
    </w:p>
    <w:p w14:paraId="61D0EF07" w14:textId="276EC0BA" w:rsidR="000712F8" w:rsidRDefault="000712F8">
      <w:pPr>
        <w:spacing w:line="280" w:lineRule="exact"/>
        <w:rPr>
          <w:rFonts w:eastAsia="Times New Roman"/>
        </w:rPr>
      </w:pPr>
    </w:p>
    <w:p w14:paraId="5EE46999" w14:textId="7BB3FE1A" w:rsidR="000712F8" w:rsidRDefault="000712F8">
      <w:pPr>
        <w:spacing w:line="280" w:lineRule="exact"/>
        <w:rPr>
          <w:rFonts w:eastAsia="Times New Roman"/>
        </w:rPr>
      </w:pPr>
    </w:p>
    <w:p w14:paraId="43281E63" w14:textId="75228804" w:rsidR="000712F8" w:rsidRDefault="000712F8">
      <w:pPr>
        <w:spacing w:line="280" w:lineRule="exact"/>
        <w:rPr>
          <w:rFonts w:eastAsia="Times New Roman"/>
        </w:rPr>
      </w:pPr>
    </w:p>
    <w:p w14:paraId="48C8E94E" w14:textId="5EAB25E2" w:rsidR="000712F8" w:rsidRDefault="000712F8">
      <w:pPr>
        <w:spacing w:line="280" w:lineRule="exact"/>
        <w:rPr>
          <w:rFonts w:eastAsia="Times New Roman"/>
        </w:rPr>
      </w:pPr>
    </w:p>
    <w:p w14:paraId="66D9330E" w14:textId="358885C4" w:rsidR="000712F8" w:rsidRDefault="000712F8">
      <w:pPr>
        <w:spacing w:line="280" w:lineRule="exact"/>
        <w:rPr>
          <w:rFonts w:eastAsia="Times New Roman"/>
        </w:rPr>
      </w:pPr>
    </w:p>
    <w:p w14:paraId="51807656" w14:textId="48489BAE" w:rsidR="000712F8" w:rsidRDefault="000712F8">
      <w:pPr>
        <w:spacing w:line="280" w:lineRule="exact"/>
        <w:rPr>
          <w:rFonts w:eastAsia="Times New Roman"/>
        </w:rPr>
      </w:pPr>
    </w:p>
    <w:p w14:paraId="61722CA1" w14:textId="33BCC7A7" w:rsidR="000712F8" w:rsidRDefault="00FD7A64">
      <w:pPr>
        <w:spacing w:line="280" w:lineRule="exact"/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2065666" wp14:editId="4CE19CF4">
            <wp:simplePos x="0" y="0"/>
            <wp:positionH relativeFrom="margin">
              <wp:posOffset>4389442</wp:posOffset>
            </wp:positionH>
            <wp:positionV relativeFrom="paragraph">
              <wp:posOffset>4015740</wp:posOffset>
            </wp:positionV>
            <wp:extent cx="968375" cy="793750"/>
            <wp:effectExtent l="0" t="0" r="3175" b="6350"/>
            <wp:wrapNone/>
            <wp:docPr id="39" name="Afbeelding 39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ddel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3F0">
        <w:rPr>
          <w:rFonts w:eastAsia="Times New Roman"/>
        </w:rPr>
        <w:tab/>
      </w:r>
    </w:p>
    <w:sectPr w:rsidR="000712F8" w:rsidSect="009E1A5E">
      <w:footerReference w:type="default" r:id="rId16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7068FF" w14:textId="77777777" w:rsidR="001A1AF1" w:rsidRDefault="001A1AF1" w:rsidP="00E67B1E">
      <w:r>
        <w:separator/>
      </w:r>
    </w:p>
  </w:endnote>
  <w:endnote w:type="continuationSeparator" w:id="0">
    <w:p w14:paraId="749DDC7B" w14:textId="77777777" w:rsidR="001A1AF1" w:rsidRDefault="001A1AF1" w:rsidP="00E67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38B2E" w14:textId="0F52D637" w:rsidR="00B420B0" w:rsidRPr="00E67B1E" w:rsidRDefault="00B420B0" w:rsidP="00003947">
    <w:pPr>
      <w:pStyle w:val="Voettekst"/>
    </w:pPr>
    <w:r w:rsidRPr="00E67B1E">
      <w:ptab w:relativeTo="margin" w:alignment="right" w:leader="none"/>
    </w:r>
    <w:r w:rsidRPr="00E67B1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5008B9" w14:textId="77777777" w:rsidR="001A1AF1" w:rsidRDefault="001A1AF1" w:rsidP="00E67B1E">
      <w:r>
        <w:separator/>
      </w:r>
    </w:p>
  </w:footnote>
  <w:footnote w:type="continuationSeparator" w:id="0">
    <w:p w14:paraId="673EE048" w14:textId="77777777" w:rsidR="001A1AF1" w:rsidRDefault="001A1AF1" w:rsidP="00E67B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A1499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EC9CC4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E83499BA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99F614B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C713405"/>
    <w:multiLevelType w:val="hybridMultilevel"/>
    <w:tmpl w:val="DE02A54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E208ED"/>
    <w:multiLevelType w:val="hybridMultilevel"/>
    <w:tmpl w:val="E0D01566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655090"/>
    <w:multiLevelType w:val="multilevel"/>
    <w:tmpl w:val="F5E4EBBA"/>
    <w:lvl w:ilvl="0">
      <w:start w:val="1"/>
      <w:numFmt w:val="decimal"/>
      <w:pStyle w:val="Kop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Kop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Kop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7" w15:restartNumberingAfterBreak="0">
    <w:nsid w:val="7B3202DF"/>
    <w:multiLevelType w:val="hybridMultilevel"/>
    <w:tmpl w:val="B4C6A68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A5E"/>
    <w:rsid w:val="00003947"/>
    <w:rsid w:val="0000701A"/>
    <w:rsid w:val="0002208E"/>
    <w:rsid w:val="00047814"/>
    <w:rsid w:val="00055948"/>
    <w:rsid w:val="000662E2"/>
    <w:rsid w:val="00067B6F"/>
    <w:rsid w:val="000712F8"/>
    <w:rsid w:val="00077061"/>
    <w:rsid w:val="00083972"/>
    <w:rsid w:val="00085392"/>
    <w:rsid w:val="00097A1A"/>
    <w:rsid w:val="000A6691"/>
    <w:rsid w:val="000A7DE1"/>
    <w:rsid w:val="000B01A1"/>
    <w:rsid w:val="000B06B2"/>
    <w:rsid w:val="000B786D"/>
    <w:rsid w:val="000C6069"/>
    <w:rsid w:val="000D1E5C"/>
    <w:rsid w:val="000D6ACE"/>
    <w:rsid w:val="000E0E7A"/>
    <w:rsid w:val="001015D3"/>
    <w:rsid w:val="00105748"/>
    <w:rsid w:val="00114800"/>
    <w:rsid w:val="00122DBE"/>
    <w:rsid w:val="001248F7"/>
    <w:rsid w:val="001369DD"/>
    <w:rsid w:val="00141DEF"/>
    <w:rsid w:val="001538F7"/>
    <w:rsid w:val="0018732B"/>
    <w:rsid w:val="001961E7"/>
    <w:rsid w:val="001A1AF1"/>
    <w:rsid w:val="001B0CBD"/>
    <w:rsid w:val="001B360F"/>
    <w:rsid w:val="001B6F82"/>
    <w:rsid w:val="001B7024"/>
    <w:rsid w:val="001C1C3F"/>
    <w:rsid w:val="001D7D79"/>
    <w:rsid w:val="001E28B4"/>
    <w:rsid w:val="001E36D5"/>
    <w:rsid w:val="001F4BFD"/>
    <w:rsid w:val="001F5C52"/>
    <w:rsid w:val="0021352C"/>
    <w:rsid w:val="00214984"/>
    <w:rsid w:val="002213B9"/>
    <w:rsid w:val="00227CF3"/>
    <w:rsid w:val="00233DB1"/>
    <w:rsid w:val="00233FF2"/>
    <w:rsid w:val="002543BC"/>
    <w:rsid w:val="002562C1"/>
    <w:rsid w:val="002641F1"/>
    <w:rsid w:val="00265E07"/>
    <w:rsid w:val="002806C9"/>
    <w:rsid w:val="002A3ED1"/>
    <w:rsid w:val="002A59DE"/>
    <w:rsid w:val="002C3D3C"/>
    <w:rsid w:val="002C3E81"/>
    <w:rsid w:val="002D25EA"/>
    <w:rsid w:val="002D3D5C"/>
    <w:rsid w:val="002F26D4"/>
    <w:rsid w:val="002F2B40"/>
    <w:rsid w:val="00303860"/>
    <w:rsid w:val="00305CD0"/>
    <w:rsid w:val="0031663C"/>
    <w:rsid w:val="00332B55"/>
    <w:rsid w:val="0034186F"/>
    <w:rsid w:val="003452D2"/>
    <w:rsid w:val="00352005"/>
    <w:rsid w:val="003525A7"/>
    <w:rsid w:val="00364236"/>
    <w:rsid w:val="003A156C"/>
    <w:rsid w:val="003A4DA1"/>
    <w:rsid w:val="003B23CC"/>
    <w:rsid w:val="003B6905"/>
    <w:rsid w:val="003C73C0"/>
    <w:rsid w:val="003D1828"/>
    <w:rsid w:val="003D1A30"/>
    <w:rsid w:val="003D301F"/>
    <w:rsid w:val="003E3D29"/>
    <w:rsid w:val="003F3C0C"/>
    <w:rsid w:val="003F3C4A"/>
    <w:rsid w:val="003F699B"/>
    <w:rsid w:val="00406386"/>
    <w:rsid w:val="004251C1"/>
    <w:rsid w:val="00426BD0"/>
    <w:rsid w:val="00427CBB"/>
    <w:rsid w:val="00431E2D"/>
    <w:rsid w:val="00432015"/>
    <w:rsid w:val="00433CF8"/>
    <w:rsid w:val="00451396"/>
    <w:rsid w:val="004611EC"/>
    <w:rsid w:val="004652DB"/>
    <w:rsid w:val="00470E0B"/>
    <w:rsid w:val="00482D20"/>
    <w:rsid w:val="004844CF"/>
    <w:rsid w:val="004A054E"/>
    <w:rsid w:val="004C7FEA"/>
    <w:rsid w:val="004D08C6"/>
    <w:rsid w:val="005056F7"/>
    <w:rsid w:val="00505F99"/>
    <w:rsid w:val="00514E6B"/>
    <w:rsid w:val="0051768E"/>
    <w:rsid w:val="00522A79"/>
    <w:rsid w:val="005312A5"/>
    <w:rsid w:val="0053488E"/>
    <w:rsid w:val="00544969"/>
    <w:rsid w:val="005451D6"/>
    <w:rsid w:val="00545E45"/>
    <w:rsid w:val="00556A33"/>
    <w:rsid w:val="00562ED1"/>
    <w:rsid w:val="00566250"/>
    <w:rsid w:val="00594349"/>
    <w:rsid w:val="005A243F"/>
    <w:rsid w:val="005A2729"/>
    <w:rsid w:val="005A2DBC"/>
    <w:rsid w:val="005A474D"/>
    <w:rsid w:val="005C7E08"/>
    <w:rsid w:val="005D468A"/>
    <w:rsid w:val="005D64AB"/>
    <w:rsid w:val="005E2974"/>
    <w:rsid w:val="005E4AC4"/>
    <w:rsid w:val="005F720E"/>
    <w:rsid w:val="0061300F"/>
    <w:rsid w:val="00613D5B"/>
    <w:rsid w:val="00621B2A"/>
    <w:rsid w:val="00637396"/>
    <w:rsid w:val="00641694"/>
    <w:rsid w:val="00655ABB"/>
    <w:rsid w:val="006707A7"/>
    <w:rsid w:val="00673270"/>
    <w:rsid w:val="006858B3"/>
    <w:rsid w:val="006928ED"/>
    <w:rsid w:val="0069411F"/>
    <w:rsid w:val="006A01BB"/>
    <w:rsid w:val="006B12EC"/>
    <w:rsid w:val="006B577E"/>
    <w:rsid w:val="006C6F89"/>
    <w:rsid w:val="006D37B4"/>
    <w:rsid w:val="006E37F0"/>
    <w:rsid w:val="007019D0"/>
    <w:rsid w:val="00703A6C"/>
    <w:rsid w:val="00711737"/>
    <w:rsid w:val="00720450"/>
    <w:rsid w:val="007210FC"/>
    <w:rsid w:val="00723002"/>
    <w:rsid w:val="00724120"/>
    <w:rsid w:val="00742A26"/>
    <w:rsid w:val="0076367E"/>
    <w:rsid w:val="00763D84"/>
    <w:rsid w:val="00764278"/>
    <w:rsid w:val="00771EB5"/>
    <w:rsid w:val="00775616"/>
    <w:rsid w:val="00781A63"/>
    <w:rsid w:val="00781BE5"/>
    <w:rsid w:val="007900D0"/>
    <w:rsid w:val="0079073B"/>
    <w:rsid w:val="00794E5F"/>
    <w:rsid w:val="007B0F77"/>
    <w:rsid w:val="007B3D40"/>
    <w:rsid w:val="007C3EB8"/>
    <w:rsid w:val="007D21E1"/>
    <w:rsid w:val="007D3CC7"/>
    <w:rsid w:val="007D5204"/>
    <w:rsid w:val="007D656A"/>
    <w:rsid w:val="007D685C"/>
    <w:rsid w:val="007F0D73"/>
    <w:rsid w:val="007F5509"/>
    <w:rsid w:val="007F56C4"/>
    <w:rsid w:val="008037D5"/>
    <w:rsid w:val="00811427"/>
    <w:rsid w:val="0082575E"/>
    <w:rsid w:val="00830982"/>
    <w:rsid w:val="0084115E"/>
    <w:rsid w:val="00842B36"/>
    <w:rsid w:val="00844D68"/>
    <w:rsid w:val="008541BB"/>
    <w:rsid w:val="008550C7"/>
    <w:rsid w:val="00872947"/>
    <w:rsid w:val="00892BE4"/>
    <w:rsid w:val="00895125"/>
    <w:rsid w:val="00896E2A"/>
    <w:rsid w:val="008A6D8A"/>
    <w:rsid w:val="008B4506"/>
    <w:rsid w:val="008B5B8E"/>
    <w:rsid w:val="008B650F"/>
    <w:rsid w:val="008C6CEC"/>
    <w:rsid w:val="008D1BC8"/>
    <w:rsid w:val="008E3E13"/>
    <w:rsid w:val="008E6F5F"/>
    <w:rsid w:val="008F4B8E"/>
    <w:rsid w:val="00902405"/>
    <w:rsid w:val="00905B36"/>
    <w:rsid w:val="00920A99"/>
    <w:rsid w:val="00930BD0"/>
    <w:rsid w:val="00945168"/>
    <w:rsid w:val="00952755"/>
    <w:rsid w:val="00954C25"/>
    <w:rsid w:val="0096114E"/>
    <w:rsid w:val="009B47B2"/>
    <w:rsid w:val="009D419D"/>
    <w:rsid w:val="009E1A5E"/>
    <w:rsid w:val="009E437F"/>
    <w:rsid w:val="009F4471"/>
    <w:rsid w:val="009F7A3B"/>
    <w:rsid w:val="00A02B13"/>
    <w:rsid w:val="00A03FFD"/>
    <w:rsid w:val="00A11291"/>
    <w:rsid w:val="00A205DD"/>
    <w:rsid w:val="00A21CB0"/>
    <w:rsid w:val="00A32D93"/>
    <w:rsid w:val="00A32E0E"/>
    <w:rsid w:val="00A340BC"/>
    <w:rsid w:val="00A41515"/>
    <w:rsid w:val="00A52933"/>
    <w:rsid w:val="00A57018"/>
    <w:rsid w:val="00A651A8"/>
    <w:rsid w:val="00A8295F"/>
    <w:rsid w:val="00A83784"/>
    <w:rsid w:val="00A9469D"/>
    <w:rsid w:val="00A9771F"/>
    <w:rsid w:val="00AB7214"/>
    <w:rsid w:val="00AC7313"/>
    <w:rsid w:val="00AD0AB7"/>
    <w:rsid w:val="00AD2B51"/>
    <w:rsid w:val="00AD463C"/>
    <w:rsid w:val="00AD791A"/>
    <w:rsid w:val="00AE27A7"/>
    <w:rsid w:val="00AE3611"/>
    <w:rsid w:val="00AE75E2"/>
    <w:rsid w:val="00B02145"/>
    <w:rsid w:val="00B10F32"/>
    <w:rsid w:val="00B12A43"/>
    <w:rsid w:val="00B12AA9"/>
    <w:rsid w:val="00B24602"/>
    <w:rsid w:val="00B368DD"/>
    <w:rsid w:val="00B420B0"/>
    <w:rsid w:val="00B50EB2"/>
    <w:rsid w:val="00B62B09"/>
    <w:rsid w:val="00B72685"/>
    <w:rsid w:val="00B93F90"/>
    <w:rsid w:val="00B94EAD"/>
    <w:rsid w:val="00BA2C57"/>
    <w:rsid w:val="00BA4A73"/>
    <w:rsid w:val="00BB06AB"/>
    <w:rsid w:val="00BB06E6"/>
    <w:rsid w:val="00BB1AB6"/>
    <w:rsid w:val="00BB5AE1"/>
    <w:rsid w:val="00BC03AB"/>
    <w:rsid w:val="00BC6FD2"/>
    <w:rsid w:val="00BC7A65"/>
    <w:rsid w:val="00BD0944"/>
    <w:rsid w:val="00BD5F45"/>
    <w:rsid w:val="00BE7285"/>
    <w:rsid w:val="00BF0EDA"/>
    <w:rsid w:val="00C0053A"/>
    <w:rsid w:val="00C02B47"/>
    <w:rsid w:val="00C041FA"/>
    <w:rsid w:val="00C06FE2"/>
    <w:rsid w:val="00C165CF"/>
    <w:rsid w:val="00C175A7"/>
    <w:rsid w:val="00C20266"/>
    <w:rsid w:val="00C37A92"/>
    <w:rsid w:val="00C466B3"/>
    <w:rsid w:val="00C60FD6"/>
    <w:rsid w:val="00C61A91"/>
    <w:rsid w:val="00C63C9C"/>
    <w:rsid w:val="00C64751"/>
    <w:rsid w:val="00C67163"/>
    <w:rsid w:val="00C73346"/>
    <w:rsid w:val="00C81912"/>
    <w:rsid w:val="00C84DDE"/>
    <w:rsid w:val="00CA2DC4"/>
    <w:rsid w:val="00CC1C69"/>
    <w:rsid w:val="00CC60E7"/>
    <w:rsid w:val="00CF176F"/>
    <w:rsid w:val="00CF26C1"/>
    <w:rsid w:val="00D04068"/>
    <w:rsid w:val="00D10135"/>
    <w:rsid w:val="00D25AEB"/>
    <w:rsid w:val="00D30BC7"/>
    <w:rsid w:val="00D42D2E"/>
    <w:rsid w:val="00D556D9"/>
    <w:rsid w:val="00D650E4"/>
    <w:rsid w:val="00D65D6C"/>
    <w:rsid w:val="00D70EFE"/>
    <w:rsid w:val="00D73DF8"/>
    <w:rsid w:val="00D75C94"/>
    <w:rsid w:val="00D83712"/>
    <w:rsid w:val="00D87F29"/>
    <w:rsid w:val="00D95183"/>
    <w:rsid w:val="00D95796"/>
    <w:rsid w:val="00D96D3E"/>
    <w:rsid w:val="00DB402A"/>
    <w:rsid w:val="00DC677E"/>
    <w:rsid w:val="00DD0E0A"/>
    <w:rsid w:val="00DD3820"/>
    <w:rsid w:val="00DE453F"/>
    <w:rsid w:val="00DE5B87"/>
    <w:rsid w:val="00DE70CC"/>
    <w:rsid w:val="00DF1175"/>
    <w:rsid w:val="00DF1A6E"/>
    <w:rsid w:val="00E12C50"/>
    <w:rsid w:val="00E233F0"/>
    <w:rsid w:val="00E24235"/>
    <w:rsid w:val="00E33C1D"/>
    <w:rsid w:val="00E54CED"/>
    <w:rsid w:val="00E61EBB"/>
    <w:rsid w:val="00E64274"/>
    <w:rsid w:val="00E67B1E"/>
    <w:rsid w:val="00E67FAD"/>
    <w:rsid w:val="00E80991"/>
    <w:rsid w:val="00E9417C"/>
    <w:rsid w:val="00EA192C"/>
    <w:rsid w:val="00EA2635"/>
    <w:rsid w:val="00EA76AF"/>
    <w:rsid w:val="00EB721E"/>
    <w:rsid w:val="00EC633A"/>
    <w:rsid w:val="00ED3FD8"/>
    <w:rsid w:val="00ED57E4"/>
    <w:rsid w:val="00ED5994"/>
    <w:rsid w:val="00ED69E6"/>
    <w:rsid w:val="00ED73EF"/>
    <w:rsid w:val="00EE2C35"/>
    <w:rsid w:val="00F04931"/>
    <w:rsid w:val="00F12C7F"/>
    <w:rsid w:val="00F13DFF"/>
    <w:rsid w:val="00F20638"/>
    <w:rsid w:val="00F245F4"/>
    <w:rsid w:val="00F2759B"/>
    <w:rsid w:val="00F36F14"/>
    <w:rsid w:val="00F54167"/>
    <w:rsid w:val="00F551A4"/>
    <w:rsid w:val="00F66247"/>
    <w:rsid w:val="00F93328"/>
    <w:rsid w:val="00F93A99"/>
    <w:rsid w:val="00F95F3C"/>
    <w:rsid w:val="00FA4508"/>
    <w:rsid w:val="00FC68D7"/>
    <w:rsid w:val="00FD7A64"/>
    <w:rsid w:val="00FE5960"/>
    <w:rsid w:val="00FF2565"/>
    <w:rsid w:val="00FF2B0A"/>
    <w:rsid w:val="00FF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1396E017"/>
  <w15:docId w15:val="{640A6F8A-8036-46C5-86A3-F699A059E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eorgia" w:eastAsia="Times New Roman" w:hAnsi="Georgia" w:cs="Times New Roman"/>
        <w:lang w:val="nl-NL" w:eastAsia="nl-NL" w:bidi="ar-SA"/>
      </w:rPr>
    </w:rPrDefault>
    <w:pPrDefault>
      <w:pPr>
        <w:spacing w:line="280" w:lineRule="exac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9E1A5E"/>
    <w:pPr>
      <w:spacing w:line="240" w:lineRule="auto"/>
    </w:pPr>
    <w:rPr>
      <w:rFonts w:ascii="Calibri" w:eastAsiaTheme="minorHAnsi" w:hAnsi="Calibri" w:cs="Calibri"/>
      <w:sz w:val="22"/>
      <w:szCs w:val="22"/>
    </w:rPr>
  </w:style>
  <w:style w:type="paragraph" w:styleId="Kop1">
    <w:name w:val="heading 1"/>
    <w:basedOn w:val="Lijstnummering"/>
    <w:next w:val="Standaard"/>
    <w:link w:val="Kop1Char"/>
    <w:uiPriority w:val="9"/>
    <w:qFormat/>
    <w:rsid w:val="00781BE5"/>
    <w:pPr>
      <w:keepNext/>
      <w:numPr>
        <w:numId w:val="7"/>
      </w:numPr>
      <w:spacing w:after="280"/>
      <w:outlineLvl w:val="0"/>
    </w:pPr>
    <w:rPr>
      <w:b/>
      <w:bCs/>
      <w:color w:val="632423" w:themeColor="accent2" w:themeShade="80"/>
      <w:kern w:val="32"/>
      <w:sz w:val="32"/>
      <w:szCs w:val="32"/>
    </w:rPr>
  </w:style>
  <w:style w:type="paragraph" w:styleId="Kop20">
    <w:name w:val="heading 2"/>
    <w:basedOn w:val="Standaard"/>
    <w:next w:val="Standaard"/>
    <w:link w:val="Kop2Char"/>
    <w:uiPriority w:val="9"/>
    <w:unhideWhenUsed/>
    <w:rsid w:val="00B12AA9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Opmaakprofiel1">
    <w:name w:val="Opmaakprofiel1"/>
    <w:basedOn w:val="Standaard"/>
    <w:rsid w:val="00085392"/>
    <w:pPr>
      <w:spacing w:line="288" w:lineRule="auto"/>
    </w:pPr>
    <w:rPr>
      <w:rFonts w:ascii="Arial" w:eastAsia="Times New Roman" w:hAnsi="Arial" w:cs="Times New Roman"/>
      <w:szCs w:val="24"/>
    </w:rPr>
  </w:style>
  <w:style w:type="paragraph" w:customStyle="1" w:styleId="Opmaakprofiel2">
    <w:name w:val="Opmaakprofiel2"/>
    <w:basedOn w:val="Kop1"/>
    <w:rsid w:val="00085392"/>
    <w:rPr>
      <w:b w:val="0"/>
    </w:rPr>
  </w:style>
  <w:style w:type="character" w:customStyle="1" w:styleId="Kop1Char">
    <w:name w:val="Kop 1 Char"/>
    <w:basedOn w:val="Standaardalinea-lettertype"/>
    <w:link w:val="Kop1"/>
    <w:rsid w:val="00781BE5"/>
    <w:rPr>
      <w:rFonts w:ascii="Arial" w:hAnsi="Arial"/>
      <w:b/>
      <w:bCs/>
      <w:color w:val="632423" w:themeColor="accent2" w:themeShade="80"/>
      <w:kern w:val="32"/>
      <w:sz w:val="32"/>
      <w:szCs w:val="32"/>
    </w:rPr>
  </w:style>
  <w:style w:type="paragraph" w:styleId="Voettekst">
    <w:name w:val="footer"/>
    <w:basedOn w:val="Standaard"/>
    <w:link w:val="VoettekstChar"/>
    <w:autoRedefine/>
    <w:rsid w:val="00003947"/>
    <w:pPr>
      <w:tabs>
        <w:tab w:val="center" w:pos="4536"/>
        <w:tab w:val="right" w:pos="9072"/>
      </w:tabs>
      <w:spacing w:line="288" w:lineRule="auto"/>
    </w:pPr>
    <w:rPr>
      <w:rFonts w:ascii="Arial" w:eastAsia="Times New Roman" w:hAnsi="Arial" w:cs="Times New Roman"/>
      <w:sz w:val="18"/>
      <w:szCs w:val="16"/>
    </w:rPr>
  </w:style>
  <w:style w:type="character" w:customStyle="1" w:styleId="VoettekstChar">
    <w:name w:val="Voettekst Char"/>
    <w:basedOn w:val="Standaardalinea-lettertype"/>
    <w:link w:val="Voettekst"/>
    <w:rsid w:val="00003947"/>
    <w:rPr>
      <w:sz w:val="18"/>
      <w:szCs w:val="16"/>
    </w:rPr>
  </w:style>
  <w:style w:type="paragraph" w:customStyle="1" w:styleId="Lijstalinea1">
    <w:name w:val="Lijstalinea1"/>
    <w:basedOn w:val="Standaard"/>
    <w:rsid w:val="00085392"/>
    <w:pPr>
      <w:spacing w:line="288" w:lineRule="auto"/>
      <w:ind w:left="720"/>
      <w:contextualSpacing/>
    </w:pPr>
    <w:rPr>
      <w:rFonts w:ascii="Arial" w:eastAsia="Times New Roman" w:hAnsi="Arial" w:cs="Times New Roman"/>
      <w:szCs w:val="24"/>
    </w:rPr>
  </w:style>
  <w:style w:type="paragraph" w:styleId="Koptekst">
    <w:name w:val="header"/>
    <w:basedOn w:val="Standaard"/>
    <w:link w:val="KoptekstChar"/>
    <w:rsid w:val="00FF2565"/>
    <w:pPr>
      <w:tabs>
        <w:tab w:val="center" w:pos="4536"/>
        <w:tab w:val="right" w:pos="9072"/>
      </w:tabs>
      <w:spacing w:line="288" w:lineRule="auto"/>
    </w:pPr>
    <w:rPr>
      <w:rFonts w:ascii="Arial" w:eastAsia="Times New Roman" w:hAnsi="Arial" w:cs="Times New Roman"/>
      <w:b/>
      <w:sz w:val="36"/>
      <w:szCs w:val="24"/>
    </w:rPr>
  </w:style>
  <w:style w:type="character" w:customStyle="1" w:styleId="KoptekstChar">
    <w:name w:val="Koptekst Char"/>
    <w:basedOn w:val="Standaardalinea-lettertype"/>
    <w:link w:val="Koptekst"/>
    <w:rsid w:val="00FF2565"/>
    <w:rPr>
      <w:rFonts w:ascii="Arial" w:hAnsi="Arial"/>
      <w:b/>
      <w:sz w:val="36"/>
      <w:szCs w:val="24"/>
    </w:rPr>
  </w:style>
  <w:style w:type="paragraph" w:customStyle="1" w:styleId="Subkop">
    <w:name w:val="Subkop"/>
    <w:basedOn w:val="Standaard"/>
    <w:autoRedefine/>
    <w:qFormat/>
    <w:rsid w:val="00085392"/>
    <w:pPr>
      <w:spacing w:line="288" w:lineRule="auto"/>
    </w:pPr>
    <w:rPr>
      <w:rFonts w:ascii="Arial" w:eastAsia="Times New Roman" w:hAnsi="Arial" w:cs="Times New Roman"/>
      <w:b/>
      <w:szCs w:val="24"/>
    </w:rPr>
  </w:style>
  <w:style w:type="paragraph" w:styleId="Ballontekst">
    <w:name w:val="Balloon Text"/>
    <w:basedOn w:val="Standaard"/>
    <w:link w:val="BallontekstChar"/>
    <w:rsid w:val="00E67B1E"/>
    <w:rPr>
      <w:rFonts w:ascii="Tahoma" w:eastAsia="Times New Roman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E67B1E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514E6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eurrijketabel3">
    <w:name w:val="Table Colorful 3"/>
    <w:basedOn w:val="Standaardtabel"/>
    <w:rsid w:val="00514E6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jstopsomteken">
    <w:name w:val="List Bullet"/>
    <w:basedOn w:val="Standaard"/>
    <w:uiPriority w:val="99"/>
    <w:unhideWhenUsed/>
    <w:rsid w:val="00AE75E2"/>
    <w:pPr>
      <w:numPr>
        <w:numId w:val="1"/>
      </w:numPr>
    </w:pPr>
    <w:rPr>
      <w:rFonts w:ascii="Arial" w:hAnsi="Arial" w:cstheme="minorBidi"/>
      <w:lang w:eastAsia="en-US"/>
    </w:rPr>
  </w:style>
  <w:style w:type="paragraph" w:customStyle="1" w:styleId="Arial">
    <w:name w:val="Arial"/>
    <w:basedOn w:val="Standaard"/>
    <w:rsid w:val="00AE75E2"/>
    <w:pPr>
      <w:spacing w:line="288" w:lineRule="auto"/>
    </w:pPr>
    <w:rPr>
      <w:rFonts w:ascii="Arial" w:eastAsia="Times New Roman" w:hAnsi="Arial" w:cs="Times New Roman"/>
      <w:szCs w:val="24"/>
    </w:rPr>
  </w:style>
  <w:style w:type="paragraph" w:styleId="Lijstalinea">
    <w:name w:val="List Paragraph"/>
    <w:basedOn w:val="Standaard"/>
    <w:uiPriority w:val="34"/>
    <w:qFormat/>
    <w:rsid w:val="00AE75E2"/>
    <w:pPr>
      <w:spacing w:line="288" w:lineRule="auto"/>
      <w:ind w:left="720"/>
      <w:contextualSpacing/>
    </w:pPr>
    <w:rPr>
      <w:rFonts w:ascii="Arial" w:eastAsia="Times New Roman" w:hAnsi="Arial" w:cs="Times New Roman"/>
      <w:szCs w:val="24"/>
    </w:rPr>
  </w:style>
  <w:style w:type="paragraph" w:customStyle="1" w:styleId="Kop2">
    <w:name w:val="Kop2"/>
    <w:basedOn w:val="Kop1"/>
    <w:next w:val="Standaard"/>
    <w:link w:val="Kop2Char0"/>
    <w:qFormat/>
    <w:rsid w:val="00FF2565"/>
    <w:pPr>
      <w:numPr>
        <w:ilvl w:val="1"/>
      </w:numPr>
      <w:spacing w:after="240"/>
    </w:pPr>
    <w:rPr>
      <w:sz w:val="26"/>
    </w:rPr>
  </w:style>
  <w:style w:type="paragraph" w:customStyle="1" w:styleId="Kop3">
    <w:name w:val="Kop3"/>
    <w:basedOn w:val="Kop2"/>
    <w:next w:val="Standaard"/>
    <w:link w:val="Kop3Char"/>
    <w:qFormat/>
    <w:rsid w:val="00FF2565"/>
    <w:pPr>
      <w:numPr>
        <w:ilvl w:val="2"/>
      </w:numPr>
      <w:spacing w:after="200"/>
    </w:pPr>
    <w:rPr>
      <w:sz w:val="24"/>
    </w:rPr>
  </w:style>
  <w:style w:type="paragraph" w:styleId="Lijstnummering">
    <w:name w:val="List Number"/>
    <w:basedOn w:val="Standaard"/>
    <w:rsid w:val="00AE3611"/>
    <w:pPr>
      <w:numPr>
        <w:numId w:val="4"/>
      </w:numPr>
      <w:spacing w:line="288" w:lineRule="auto"/>
      <w:contextualSpacing/>
    </w:pPr>
    <w:rPr>
      <w:rFonts w:ascii="Arial" w:eastAsia="Times New Roman" w:hAnsi="Arial" w:cs="Times New Roman"/>
      <w:szCs w:val="24"/>
    </w:rPr>
  </w:style>
  <w:style w:type="character" w:customStyle="1" w:styleId="Kop2Char0">
    <w:name w:val="Kop2 Char"/>
    <w:basedOn w:val="Kop1Char"/>
    <w:link w:val="Kop2"/>
    <w:rsid w:val="00FF2565"/>
    <w:rPr>
      <w:rFonts w:ascii="Arial" w:hAnsi="Arial"/>
      <w:b/>
      <w:bCs/>
      <w:color w:val="6F7608"/>
      <w:kern w:val="32"/>
      <w:sz w:val="26"/>
      <w:szCs w:val="32"/>
    </w:rPr>
  </w:style>
  <w:style w:type="character" w:customStyle="1" w:styleId="Kop3Char">
    <w:name w:val="Kop3 Char"/>
    <w:basedOn w:val="Kop2Char0"/>
    <w:link w:val="Kop3"/>
    <w:rsid w:val="00FF2565"/>
    <w:rPr>
      <w:rFonts w:ascii="Arial" w:hAnsi="Arial"/>
      <w:b/>
      <w:bCs/>
      <w:color w:val="6F7608"/>
      <w:kern w:val="32"/>
      <w:sz w:val="24"/>
      <w:szCs w:val="32"/>
    </w:rPr>
  </w:style>
  <w:style w:type="paragraph" w:styleId="Titel">
    <w:name w:val="Title"/>
    <w:basedOn w:val="Standaard"/>
    <w:next w:val="Standaard"/>
    <w:link w:val="TitelChar"/>
    <w:qFormat/>
    <w:rsid w:val="00D650E4"/>
    <w:pPr>
      <w:contextualSpacing/>
    </w:pPr>
    <w:rPr>
      <w:rFonts w:ascii="Arial" w:eastAsiaTheme="majorEastAsia" w:hAnsi="Arial" w:cstheme="majorBidi"/>
      <w:b/>
      <w:spacing w:val="-10"/>
      <w:kern w:val="28"/>
      <w:sz w:val="36"/>
      <w:szCs w:val="56"/>
    </w:rPr>
  </w:style>
  <w:style w:type="character" w:customStyle="1" w:styleId="TitelChar">
    <w:name w:val="Titel Char"/>
    <w:basedOn w:val="Standaardalinea-lettertype"/>
    <w:link w:val="Titel"/>
    <w:rsid w:val="00D650E4"/>
    <w:rPr>
      <w:rFonts w:ascii="Arial" w:eastAsiaTheme="majorEastAsia" w:hAnsi="Arial" w:cstheme="majorBidi"/>
      <w:b/>
      <w:spacing w:val="-10"/>
      <w:kern w:val="28"/>
      <w:sz w:val="36"/>
      <w:szCs w:val="56"/>
    </w:rPr>
  </w:style>
  <w:style w:type="character" w:customStyle="1" w:styleId="Kop2Char">
    <w:name w:val="Kop 2 Char"/>
    <w:basedOn w:val="Standaardalinea-lettertype"/>
    <w:link w:val="Kop20"/>
    <w:uiPriority w:val="9"/>
    <w:rsid w:val="00B12AA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12AA9"/>
    <w:rPr>
      <w:rFonts w:asciiTheme="minorHAnsi" w:hAnsiTheme="minorHAnsi" w:cstheme="minorBidi"/>
      <w:sz w:val="20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12AA9"/>
    <w:rPr>
      <w:rFonts w:asciiTheme="minorHAnsi" w:eastAsiaTheme="minorHAnsi" w:hAnsiTheme="minorHAnsi" w:cstheme="minorBidi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B12AA9"/>
    <w:rPr>
      <w:vertAlign w:val="superscript"/>
    </w:rPr>
  </w:style>
  <w:style w:type="character" w:styleId="Hyperlink">
    <w:name w:val="Hyperlink"/>
    <w:basedOn w:val="Standaardalinea-lettertype"/>
    <w:unhideWhenUsed/>
    <w:rsid w:val="000B01A1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B01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ropbox\Dropbox\InnoSpired\Lege%20docs%20en%20sjablonen\ZorgBel\Leeg%20doc%20Zorgbel.dotx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417C75-BC42-47B2-BEBE-237C6BE0E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Leeg doc Zorgbel.dotx</Template>
  <TotalTime>145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Opella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Hanekroot</dc:creator>
  <cp:lastModifiedBy>Steven Hanekroot</cp:lastModifiedBy>
  <cp:revision>99</cp:revision>
  <cp:lastPrinted>2020-06-05T14:07:00Z</cp:lastPrinted>
  <dcterms:created xsi:type="dcterms:W3CDTF">2020-06-05T12:15:00Z</dcterms:created>
  <dcterms:modified xsi:type="dcterms:W3CDTF">2020-06-12T12:57:00Z</dcterms:modified>
</cp:coreProperties>
</file>